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2873" w14:textId="77777777" w:rsidR="00827A03" w:rsidRPr="006D43FD" w:rsidRDefault="00827A03" w:rsidP="00827A03">
      <w:pPr>
        <w:rPr>
          <w:szCs w:val="20"/>
        </w:rPr>
      </w:pPr>
      <w:r w:rsidRPr="006D43FD">
        <w:rPr>
          <w:szCs w:val="20"/>
        </w:rPr>
        <w:t xml:space="preserve">Please lodge your registration </w:t>
      </w:r>
      <w:r w:rsidRPr="005E50B9">
        <w:rPr>
          <w:b/>
          <w:bCs/>
          <w:szCs w:val="20"/>
        </w:rPr>
        <w:t>seven days prior</w:t>
      </w:r>
      <w:r w:rsidRPr="006D43FD">
        <w:rPr>
          <w:szCs w:val="20"/>
        </w:rPr>
        <w:t xml:space="preserve"> to your party. </w:t>
      </w:r>
    </w:p>
    <w:p w14:paraId="04355A9A" w14:textId="477939FF" w:rsidR="00827A03" w:rsidRPr="005E50B9" w:rsidRDefault="00827A03" w:rsidP="005E50B9">
      <w:pPr>
        <w:pStyle w:val="Heading1"/>
      </w:pPr>
      <w:r w:rsidRPr="005E50B9">
        <w:t xml:space="preserve">Party </w:t>
      </w:r>
      <w:r w:rsidR="00471991" w:rsidRPr="005E50B9">
        <w:t>d</w:t>
      </w:r>
      <w:r w:rsidRPr="005E50B9">
        <w:t>etails</w:t>
      </w:r>
    </w:p>
    <w:p w14:paraId="1E705B83" w14:textId="77777777" w:rsidR="00471991" w:rsidRPr="00471991" w:rsidRDefault="00471991" w:rsidP="00471991">
      <w:pPr>
        <w:rPr>
          <w:sz w:val="18"/>
          <w:szCs w:val="16"/>
        </w:rPr>
      </w:pPr>
      <w:r w:rsidRPr="00471991">
        <w:rPr>
          <w:sz w:val="18"/>
          <w:szCs w:val="16"/>
        </w:rPr>
        <w:t>* Denotes a mandatory field. This form cannot be submitted without these fields being completed.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041"/>
        <w:gridCol w:w="5041"/>
      </w:tblGrid>
      <w:tr w:rsidR="00827A03" w:rsidRPr="00F843B1" w14:paraId="78336BF5" w14:textId="77777777" w:rsidTr="004719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3EBC26E4" w14:textId="68FFEDB3" w:rsidR="00827A03" w:rsidRPr="00F843B1" w:rsidRDefault="00827A03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Start date  </w:t>
            </w:r>
          </w:p>
        </w:tc>
        <w:sdt>
          <w:sdtPr>
            <w:rPr>
              <w:color w:val="auto"/>
              <w:kern w:val="0"/>
              <w:sz w:val="20"/>
              <w:szCs w:val="20"/>
              <w14:ligatures w14:val="none"/>
            </w:rPr>
            <w:id w:val="1310979344"/>
            <w:placeholder>
              <w:docPart w:val="9453A729105745F0BB72E52D236E6575"/>
            </w:placeholder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532CC94D" w14:textId="0BB261F5" w:rsidR="00827A03" w:rsidRPr="00F843B1" w:rsidRDefault="00D240FA" w:rsidP="004B4AE9">
                <w:pPr>
                  <w:spacing w:before="80" w:after="80"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bCs w:val="0"/>
                    <w:color w:val="auto"/>
                    <w:sz w:val="20"/>
                    <w:szCs w:val="20"/>
                  </w:rPr>
                </w:pPr>
                <w:r w:rsidRPr="00F843B1">
                  <w:rPr>
                    <w:b w:val="0"/>
                    <w:bCs w:val="0"/>
                    <w:color w:val="auto"/>
                    <w:kern w:val="0"/>
                    <w:sz w:val="20"/>
                    <w:szCs w:val="20"/>
                    <w14:ligatures w14:val="none"/>
                  </w:rPr>
                  <w:t>Click or tap to enter a date.</w:t>
                </w:r>
              </w:p>
            </w:tc>
          </w:sdtContent>
        </w:sdt>
      </w:tr>
      <w:tr w:rsidR="00827A03" w:rsidRPr="00F843B1" w14:paraId="6CD838E1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2457B34F" w14:textId="320C93AE" w:rsidR="00827A03" w:rsidRPr="00F843B1" w:rsidRDefault="00827A03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Start </w:t>
            </w:r>
            <w:r w:rsidR="00471991" w:rsidRPr="00F843B1">
              <w:rPr>
                <w:color w:val="auto"/>
                <w:sz w:val="20"/>
                <w:szCs w:val="20"/>
              </w:rPr>
              <w:t>time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2092804728"/>
            <w:placeholder>
              <w:docPart w:val="E55C626A69214814B4059CC01FCC7452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53869392" w14:textId="1A7A4B76" w:rsidR="00827A03" w:rsidRPr="00F843B1" w:rsidRDefault="00D240FA" w:rsidP="004B4AE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827A03" w:rsidRPr="00F843B1" w14:paraId="72E91BDB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20D94C35" w14:textId="69A4EEA7" w:rsidR="00827A03" w:rsidRPr="00F843B1" w:rsidRDefault="00827A03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Finish </w:t>
            </w:r>
            <w:r w:rsidR="00471991" w:rsidRPr="00F843B1">
              <w:rPr>
                <w:color w:val="auto"/>
                <w:sz w:val="20"/>
                <w:szCs w:val="20"/>
              </w:rPr>
              <w:t>date</w:t>
            </w:r>
          </w:p>
        </w:tc>
        <w:tc>
          <w:tcPr>
            <w:tcW w:w="5041" w:type="dxa"/>
          </w:tcPr>
          <w:p w14:paraId="4B4D6359" w14:textId="2218A3D3" w:rsidR="00827A03" w:rsidRPr="00F843B1" w:rsidRDefault="00EE4419" w:rsidP="004B4AE9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1086450505"/>
                <w:placeholder>
                  <w:docPart w:val="D3ED58D769B3418594A842DF801091AA"/>
                </w:placeholder>
                <w:showingPlcHdr/>
                <w15:color w:val="3366FF"/>
                <w:date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D240FA" w:rsidRPr="00F843B1">
                  <w:rPr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827A03" w:rsidRPr="00F843B1" w14:paraId="348834D4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1C875254" w14:textId="0DF04C2E" w:rsidR="00827A03" w:rsidRPr="00F843B1" w:rsidRDefault="00827A03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Finish </w:t>
            </w:r>
            <w:r w:rsidR="00471991" w:rsidRPr="00F843B1">
              <w:rPr>
                <w:color w:val="auto"/>
                <w:sz w:val="20"/>
                <w:szCs w:val="20"/>
              </w:rPr>
              <w:t xml:space="preserve">time 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-1060168575"/>
            <w:placeholder>
              <w:docPart w:val="4759D124C7A24EDA9AFF6F34CC2CE6BA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0E6E3231" w14:textId="6B8D68E9" w:rsidR="00827A03" w:rsidRPr="00F843B1" w:rsidRDefault="00D240FA" w:rsidP="004B4AE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F5ACE" w:rsidRPr="00F843B1" w14:paraId="7EC7939B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6C1D5561" w14:textId="5BE9676E" w:rsidR="00BF5ACE" w:rsidRPr="00F843B1" w:rsidRDefault="00BF5ACE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Venue </w:t>
            </w:r>
            <w:r w:rsidR="00471991" w:rsidRPr="00F843B1">
              <w:rPr>
                <w:color w:val="auto"/>
                <w:sz w:val="20"/>
                <w:szCs w:val="20"/>
              </w:rPr>
              <w:t xml:space="preserve">name 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-1013224403"/>
            <w:placeholder>
              <w:docPart w:val="DE8E22FD84FE4E0BBCF32B69F66B8756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3C6160B3" w14:textId="24D1032F" w:rsidR="00BF5ACE" w:rsidRPr="00F843B1" w:rsidRDefault="00D024C7" w:rsidP="004B4AE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F5ACE" w:rsidRPr="00F843B1" w14:paraId="2D23DD72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62B4F3AF" w14:textId="4ED73CBA" w:rsidR="00BF5ACE" w:rsidRPr="00F843B1" w:rsidRDefault="00BF5ACE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Venue </w:t>
            </w:r>
            <w:r w:rsidR="00471991" w:rsidRPr="00F843B1">
              <w:rPr>
                <w:color w:val="auto"/>
                <w:sz w:val="20"/>
                <w:szCs w:val="20"/>
              </w:rPr>
              <w:t>address</w:t>
            </w:r>
            <w:r w:rsidRPr="00F843B1">
              <w:rPr>
                <w:color w:val="auto"/>
                <w:sz w:val="20"/>
                <w:szCs w:val="20"/>
              </w:rPr>
              <w:t>*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-549460099"/>
            <w:placeholder>
              <w:docPart w:val="9C38FBBE496D4202998BAF1294B40EF2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52F57204" w14:textId="0AA64CF6" w:rsidR="00BF5ACE" w:rsidRPr="00F843B1" w:rsidRDefault="00D024C7" w:rsidP="004B4AE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F5ACE" w:rsidRPr="00F843B1" w14:paraId="5F7EA13A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40C9D016" w14:textId="3A707F13" w:rsidR="00BF5ACE" w:rsidRPr="00F843B1" w:rsidRDefault="00471991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Venue phone number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995221275"/>
            <w:placeholder>
              <w:docPart w:val="7259D64E28B344459F0C54907816C35E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1940A174" w14:textId="3B835BEC" w:rsidR="00BF5ACE" w:rsidRPr="00F843B1" w:rsidRDefault="00D024C7" w:rsidP="004B4AE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A4061" w:rsidRPr="00F843B1" w14:paraId="28416978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39414C84" w14:textId="72BF09F4" w:rsidR="00BA4061" w:rsidRPr="00F843B1" w:rsidRDefault="00471991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Location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-863671911"/>
            <w:placeholder>
              <w:docPart w:val="316365CC54924E38825C549BD211305F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1921297D" w14:textId="2E8A2ECB" w:rsidR="00BA4061" w:rsidRPr="00F843B1" w:rsidRDefault="00D024C7" w:rsidP="004B4AE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024C7" w:rsidRPr="00F843B1" w14:paraId="62CD2DE7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4DBA4422" w14:textId="05459FB1" w:rsidR="00D024C7" w:rsidRPr="00F843B1" w:rsidRDefault="00D024C7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Type of </w:t>
            </w:r>
            <w:r w:rsidR="00471991" w:rsidRPr="00F843B1">
              <w:rPr>
                <w:color w:val="auto"/>
                <w:sz w:val="20"/>
                <w:szCs w:val="20"/>
              </w:rPr>
              <w:t>party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324712411"/>
            <w:placeholder>
              <w:docPart w:val="F07FA5EF345F4148A9233E64E0EA5A15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7DD4ABBB" w14:textId="5F829CF4" w:rsidR="00D024C7" w:rsidRPr="00F843B1" w:rsidRDefault="00D024C7" w:rsidP="004B4AE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430B1A" w:rsidRPr="00F843B1" w14:paraId="707C1B20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3453D18F" w14:textId="61A1D972" w:rsidR="00430B1A" w:rsidRPr="00F843B1" w:rsidRDefault="00430B1A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How many guests*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-1372370909"/>
            <w:placeholder>
              <w:docPart w:val="839671327EC84725A8EC1E4E77ABD5C1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0E9B2236" w14:textId="62826306" w:rsidR="00430B1A" w:rsidRPr="00F843B1" w:rsidRDefault="00B87724" w:rsidP="004B4AE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430B1A" w:rsidRPr="00F843B1" w14:paraId="6BA22FE9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5574822B" w14:textId="5FDC0CD7" w:rsidR="00430B1A" w:rsidRPr="00F843B1" w:rsidRDefault="00430B1A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Average age of guests*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-2060625099"/>
            <w:placeholder>
              <w:docPart w:val="333A2287AD7C4750A32EB3B8B3A67F7C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71B298F0" w14:textId="2B6BFC31" w:rsidR="00430B1A" w:rsidRPr="00F843B1" w:rsidRDefault="00B87724" w:rsidP="004B4AE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430B1A" w:rsidRPr="00F843B1" w14:paraId="54A8882C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3BAFE2D0" w14:textId="7FE4011E" w:rsidR="00430B1A" w:rsidRPr="00F843B1" w:rsidRDefault="00430B1A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Will there be adult supervision*</w:t>
            </w:r>
          </w:p>
        </w:tc>
        <w:tc>
          <w:tcPr>
            <w:tcW w:w="5041" w:type="dxa"/>
          </w:tcPr>
          <w:p w14:paraId="73B2A563" w14:textId="4D767EF6" w:rsidR="00B87724" w:rsidRPr="00F843B1" w:rsidRDefault="00EE4419" w:rsidP="00B87724">
            <w:pPr>
              <w:tabs>
                <w:tab w:val="left" w:pos="384"/>
              </w:tabs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66160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724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3C0347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Yes</w:t>
            </w:r>
          </w:p>
          <w:p w14:paraId="659D0A7F" w14:textId="3D464FF7" w:rsidR="00430B1A" w:rsidRPr="00F843B1" w:rsidRDefault="00EE4419" w:rsidP="00B87724">
            <w:pPr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35076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724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3C0347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No</w:t>
            </w:r>
          </w:p>
        </w:tc>
      </w:tr>
      <w:tr w:rsidR="00430B1A" w:rsidRPr="00F843B1" w14:paraId="1E712775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0FA95519" w14:textId="52815465" w:rsidR="00430B1A" w:rsidRPr="00F843B1" w:rsidRDefault="0085620C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Will the neighbours be notified</w:t>
            </w:r>
          </w:p>
        </w:tc>
        <w:tc>
          <w:tcPr>
            <w:tcW w:w="5041" w:type="dxa"/>
          </w:tcPr>
          <w:p w14:paraId="431183A6" w14:textId="2CF2A534" w:rsidR="00F95A4B" w:rsidRPr="00F843B1" w:rsidRDefault="00EE4419" w:rsidP="00F95A4B">
            <w:pPr>
              <w:tabs>
                <w:tab w:val="left" w:pos="384"/>
              </w:tabs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5574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A4B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3C0347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Yes</w:t>
            </w:r>
          </w:p>
          <w:p w14:paraId="6E32659D" w14:textId="2500E793" w:rsidR="00430B1A" w:rsidRPr="00F843B1" w:rsidRDefault="00EE4419" w:rsidP="00F95A4B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32712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A4B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95A4B" w:rsidRPr="00F843B1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No</w:t>
            </w:r>
          </w:p>
        </w:tc>
      </w:tr>
      <w:tr w:rsidR="0085620C" w:rsidRPr="00F843B1" w14:paraId="6F8416CD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21A04607" w14:textId="287AA4FE" w:rsidR="0085620C" w:rsidRPr="00F843B1" w:rsidRDefault="0085620C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Have you experienced problems at a previous party you have hosted</w:t>
            </w:r>
          </w:p>
        </w:tc>
        <w:tc>
          <w:tcPr>
            <w:tcW w:w="5041" w:type="dxa"/>
          </w:tcPr>
          <w:p w14:paraId="7839AC19" w14:textId="73B87ECC" w:rsidR="00B87724" w:rsidRPr="00F843B1" w:rsidRDefault="00EE4419" w:rsidP="00B87724">
            <w:pPr>
              <w:tabs>
                <w:tab w:val="left" w:pos="384"/>
              </w:tabs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49727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724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3C0347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Yes</w:t>
            </w:r>
          </w:p>
          <w:p w14:paraId="1CAB37B0" w14:textId="17C98245" w:rsidR="00B87724" w:rsidRPr="00471991" w:rsidRDefault="00EE4419" w:rsidP="00B87724">
            <w:pPr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16057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724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3C0347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No</w:t>
            </w:r>
            <w:r w:rsidR="00334A0D" w:rsidRPr="00F843B1">
              <w:rPr>
                <w:color w:val="auto"/>
                <w:sz w:val="20"/>
                <w:szCs w:val="20"/>
              </w:rPr>
              <w:t xml:space="preserve"> – Specify</w:t>
            </w:r>
            <w:r w:rsidR="00471991">
              <w:rPr>
                <w:color w:val="auto"/>
                <w:sz w:val="20"/>
                <w:szCs w:val="20"/>
              </w:rPr>
              <w:t xml:space="preserve"> details:</w:t>
            </w:r>
            <w:r w:rsidR="00334A0D" w:rsidRPr="00F843B1">
              <w:rPr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auto"/>
                  <w:sz w:val="20"/>
                  <w:szCs w:val="20"/>
                </w:rPr>
                <w:id w:val="721090926"/>
                <w:placeholder>
                  <w:docPart w:val="5FE3B4F8937F415697EE7373C684C702"/>
                </w:placeholder>
                <w:showingPlcHdr/>
                <w15:color w:val="3366FF"/>
                <w:text/>
              </w:sdtPr>
              <w:sdtEndPr/>
              <w:sdtContent>
                <w:r w:rsidR="00334A0D"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85620C" w:rsidRPr="00F843B1" w14:paraId="1F60912D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567DEB1F" w14:textId="51508632" w:rsidR="00471991" w:rsidRDefault="00591999" w:rsidP="004B4AE9">
            <w:pPr>
              <w:spacing w:before="80" w:after="80" w:line="240" w:lineRule="auto"/>
              <w:ind w:right="25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 xml:space="preserve">Do you have concerns about this party? </w:t>
            </w:r>
            <w:r w:rsidR="00471991">
              <w:rPr>
                <w:color w:val="auto"/>
                <w:sz w:val="20"/>
                <w:szCs w:val="20"/>
              </w:rPr>
              <w:br/>
            </w:r>
            <w:r w:rsidRPr="00F843B1">
              <w:rPr>
                <w:color w:val="auto"/>
                <w:sz w:val="20"/>
                <w:szCs w:val="20"/>
              </w:rPr>
              <w:t>I</w:t>
            </w:r>
            <w:r w:rsidR="00471991">
              <w:rPr>
                <w:color w:val="auto"/>
                <w:sz w:val="20"/>
                <w:szCs w:val="20"/>
              </w:rPr>
              <w:t>f</w:t>
            </w:r>
            <w:r w:rsidRPr="00F843B1">
              <w:rPr>
                <w:color w:val="auto"/>
                <w:sz w:val="20"/>
                <w:szCs w:val="20"/>
              </w:rPr>
              <w:t xml:space="preserve"> so, what are they? </w:t>
            </w:r>
          </w:p>
          <w:p w14:paraId="0CCD6DBE" w14:textId="300054FF" w:rsidR="0085620C" w:rsidRPr="00471991" w:rsidRDefault="00591999" w:rsidP="004B4AE9">
            <w:pPr>
              <w:spacing w:before="80" w:after="80" w:line="240" w:lineRule="auto"/>
              <w:ind w:right="259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471991">
              <w:rPr>
                <w:b w:val="0"/>
                <w:bCs w:val="0"/>
                <w:color w:val="auto"/>
                <w:sz w:val="16"/>
                <w:szCs w:val="16"/>
              </w:rPr>
              <w:t>(</w:t>
            </w:r>
            <w:r w:rsidR="00471991">
              <w:rPr>
                <w:b w:val="0"/>
                <w:bCs w:val="0"/>
                <w:color w:val="auto"/>
                <w:sz w:val="16"/>
                <w:szCs w:val="16"/>
              </w:rPr>
              <w:t>i</w:t>
            </w:r>
            <w:r w:rsidRPr="00471991">
              <w:rPr>
                <w:b w:val="0"/>
                <w:bCs w:val="0"/>
                <w:color w:val="auto"/>
                <w:sz w:val="16"/>
                <w:szCs w:val="16"/>
              </w:rPr>
              <w:t xml:space="preserve">f you have concerns in relation to your party after lodging this </w:t>
            </w:r>
            <w:r w:rsidR="00471991" w:rsidRPr="00471991">
              <w:rPr>
                <w:b w:val="0"/>
                <w:bCs w:val="0"/>
                <w:color w:val="auto"/>
                <w:sz w:val="16"/>
                <w:szCs w:val="16"/>
              </w:rPr>
              <w:t>form,</w:t>
            </w:r>
            <w:r w:rsidRPr="00471991">
              <w:rPr>
                <w:b w:val="0"/>
                <w:bCs w:val="0"/>
                <w:color w:val="auto"/>
                <w:sz w:val="16"/>
                <w:szCs w:val="16"/>
              </w:rPr>
              <w:t xml:space="preserve"> please contact your local police station)</w:t>
            </w:r>
          </w:p>
        </w:tc>
        <w:tc>
          <w:tcPr>
            <w:tcW w:w="5041" w:type="dxa"/>
          </w:tcPr>
          <w:p w14:paraId="3B503062" w14:textId="09AB6236" w:rsidR="00B87724" w:rsidRPr="00F843B1" w:rsidRDefault="00EE4419" w:rsidP="00B87724">
            <w:pPr>
              <w:tabs>
                <w:tab w:val="left" w:pos="384"/>
              </w:tabs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27036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724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3C0347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Yes</w:t>
            </w:r>
          </w:p>
          <w:p w14:paraId="3FF7C580" w14:textId="17FB0369" w:rsidR="0085620C" w:rsidRPr="00F843B1" w:rsidRDefault="00EE4419" w:rsidP="00B87724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89076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991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471991">
              <w:rPr>
                <w:color w:val="auto"/>
                <w:sz w:val="20"/>
                <w:szCs w:val="20"/>
              </w:rPr>
              <w:t xml:space="preserve"> </w:t>
            </w:r>
            <w:r w:rsidR="00471991" w:rsidRPr="00F843B1">
              <w:rPr>
                <w:color w:val="auto"/>
                <w:sz w:val="20"/>
                <w:szCs w:val="20"/>
              </w:rPr>
              <w:t>No – Specify</w:t>
            </w:r>
            <w:r w:rsidR="00471991">
              <w:rPr>
                <w:color w:val="auto"/>
                <w:sz w:val="20"/>
                <w:szCs w:val="20"/>
              </w:rPr>
              <w:t xml:space="preserve"> details:</w:t>
            </w:r>
            <w:r w:rsidR="00471991" w:rsidRPr="00F843B1">
              <w:rPr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auto"/>
                  <w:sz w:val="20"/>
                  <w:szCs w:val="20"/>
                </w:rPr>
                <w:id w:val="737595927"/>
                <w:placeholder>
                  <w:docPart w:val="7FE56CA222DF4509B5008965F070AA7D"/>
                </w:placeholder>
                <w:showingPlcHdr/>
                <w15:color w:val="3366FF"/>
                <w:text/>
              </w:sdtPr>
              <w:sdtEndPr/>
              <w:sdtContent>
                <w:r w:rsidR="00471991"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591999" w:rsidRPr="00F843B1" w14:paraId="53928FBD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5055C131" w14:textId="15AE2705" w:rsidR="00591999" w:rsidRPr="00F843B1" w:rsidRDefault="003E1A0B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How did you find out about Party Safe registration</w:t>
            </w:r>
          </w:p>
        </w:tc>
        <w:sdt>
          <w:sdtPr>
            <w:rPr>
              <w:b/>
              <w:bCs/>
              <w:color w:val="auto"/>
              <w:sz w:val="20"/>
              <w:szCs w:val="20"/>
            </w:rPr>
            <w:id w:val="-129554622"/>
            <w:placeholder>
              <w:docPart w:val="1711E9DF1B674AEC9861237DF162BB03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04E15550" w14:textId="2F0C23B2" w:rsidR="00591999" w:rsidRPr="00F843B1" w:rsidRDefault="00B87724" w:rsidP="004B4AE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  <w:sz w:val="20"/>
                    <w:szCs w:val="20"/>
                  </w:rPr>
                </w:pPr>
                <w:r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3E1A0B" w:rsidRPr="00F843B1" w14:paraId="1223AED3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3DC585FD" w14:textId="1847052D" w:rsidR="003E1A0B" w:rsidRPr="00F843B1" w:rsidRDefault="003E1A0B" w:rsidP="004B4AE9">
            <w:pPr>
              <w:spacing w:before="80" w:after="80" w:line="240" w:lineRule="auto"/>
              <w:ind w:right="259"/>
              <w:rPr>
                <w:color w:val="auto"/>
                <w:sz w:val="20"/>
                <w:szCs w:val="20"/>
              </w:rPr>
            </w:pPr>
            <w:r w:rsidRPr="00F843B1">
              <w:rPr>
                <w:color w:val="auto"/>
                <w:sz w:val="20"/>
                <w:szCs w:val="20"/>
              </w:rPr>
              <w:t>Will there be security</w:t>
            </w:r>
          </w:p>
        </w:tc>
        <w:tc>
          <w:tcPr>
            <w:tcW w:w="5041" w:type="dxa"/>
          </w:tcPr>
          <w:p w14:paraId="0ADFE3B4" w14:textId="076F08E6" w:rsidR="00F95A4B" w:rsidRPr="00F843B1" w:rsidRDefault="00EE4419" w:rsidP="00F95A4B">
            <w:pPr>
              <w:tabs>
                <w:tab w:val="left" w:pos="384"/>
              </w:tabs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108738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A4B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3C0347">
              <w:rPr>
                <w:color w:val="auto"/>
                <w:sz w:val="20"/>
                <w:szCs w:val="20"/>
              </w:rPr>
              <w:t xml:space="preserve"> </w:t>
            </w:r>
            <w:r w:rsidR="00B34056" w:rsidRPr="00F843B1">
              <w:rPr>
                <w:color w:val="auto"/>
                <w:sz w:val="20"/>
                <w:szCs w:val="20"/>
              </w:rPr>
              <w:t>Yes</w:t>
            </w:r>
          </w:p>
          <w:p w14:paraId="5DB20982" w14:textId="558E30D7" w:rsidR="003E1A0B" w:rsidRPr="00F843B1" w:rsidRDefault="00EE4419" w:rsidP="00F95A4B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99688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991" w:rsidRPr="00F843B1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471991">
              <w:rPr>
                <w:color w:val="auto"/>
                <w:sz w:val="20"/>
                <w:szCs w:val="20"/>
              </w:rPr>
              <w:t xml:space="preserve"> </w:t>
            </w:r>
            <w:r w:rsidR="00471991" w:rsidRPr="00F843B1">
              <w:rPr>
                <w:color w:val="auto"/>
                <w:sz w:val="20"/>
                <w:szCs w:val="20"/>
              </w:rPr>
              <w:t>No – Specify</w:t>
            </w:r>
            <w:r w:rsidR="00471991">
              <w:rPr>
                <w:color w:val="auto"/>
                <w:sz w:val="20"/>
                <w:szCs w:val="20"/>
              </w:rPr>
              <w:t xml:space="preserve"> details:</w:t>
            </w:r>
            <w:r w:rsidR="00471991" w:rsidRPr="00F843B1">
              <w:rPr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color w:val="auto"/>
                  <w:sz w:val="20"/>
                  <w:szCs w:val="20"/>
                </w:rPr>
                <w:id w:val="-1363357418"/>
                <w:placeholder>
                  <w:docPart w:val="B834053CCBBC4815A165D0D20218CB0F"/>
                </w:placeholder>
                <w:showingPlcHdr/>
                <w15:color w:val="3366FF"/>
                <w:text/>
              </w:sdtPr>
              <w:sdtEndPr/>
              <w:sdtContent>
                <w:r w:rsidR="00471991" w:rsidRPr="00F843B1">
                  <w:rPr>
                    <w:rStyle w:val="PlaceholderText"/>
                    <w:color w:val="auto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00243CCD" w14:textId="77777777" w:rsidR="00471991" w:rsidRDefault="00471991" w:rsidP="00471991"/>
    <w:p w14:paraId="0A22B347" w14:textId="77777777" w:rsidR="00471991" w:rsidRDefault="00471991" w:rsidP="00471991">
      <w:r>
        <w:br w:type="page"/>
      </w:r>
    </w:p>
    <w:p w14:paraId="4F96DCB1" w14:textId="4EC40715" w:rsidR="00C01DE0" w:rsidRPr="00F843B1" w:rsidRDefault="00C01DE0" w:rsidP="005E50B9">
      <w:pPr>
        <w:pStyle w:val="Heading1"/>
      </w:pPr>
      <w:r w:rsidRPr="00F843B1">
        <w:lastRenderedPageBreak/>
        <w:t xml:space="preserve">Party </w:t>
      </w:r>
      <w:r w:rsidR="00471991">
        <w:t>h</w:t>
      </w:r>
      <w:r w:rsidRPr="00F843B1">
        <w:t>ost</w:t>
      </w:r>
      <w:r w:rsidR="00471991">
        <w:t>/o</w:t>
      </w:r>
      <w:r w:rsidR="00040F55" w:rsidRPr="00F843B1">
        <w:t>rganiser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041"/>
        <w:gridCol w:w="5041"/>
      </w:tblGrid>
      <w:tr w:rsidR="00CC6140" w:rsidRPr="00F843B1" w14:paraId="0CACFB40" w14:textId="77777777" w:rsidTr="004719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4BDBA7AD" w14:textId="621EBB4D" w:rsidR="00CC6140" w:rsidRPr="00F843B1" w:rsidRDefault="00BD3D37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Family </w:t>
            </w:r>
            <w:r w:rsidR="00471991" w:rsidRPr="00F843B1">
              <w:rPr>
                <w:color w:val="auto"/>
              </w:rPr>
              <w:t>name</w:t>
            </w:r>
            <w:r w:rsidRPr="00F843B1">
              <w:rPr>
                <w:color w:val="auto"/>
              </w:rPr>
              <w:t>*</w:t>
            </w:r>
          </w:p>
        </w:tc>
        <w:sdt>
          <w:sdtPr>
            <w:rPr>
              <w:color w:val="auto"/>
            </w:rPr>
            <w:id w:val="-419945060"/>
            <w:placeholder>
              <w:docPart w:val="1A86F4E4874649B3BB31C18DBAB312EB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44BC73A3" w14:textId="16CCC70B" w:rsidR="00CC6140" w:rsidRPr="00F843B1" w:rsidRDefault="0028651D" w:rsidP="006B70D9">
                <w:pPr>
                  <w:spacing w:before="80" w:after="80"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bCs w:val="0"/>
                    <w:color w:val="auto"/>
                  </w:rPr>
                </w:pPr>
                <w:r w:rsidRPr="00F843B1">
                  <w:rPr>
                    <w:rStyle w:val="PlaceholderText"/>
                    <w:b w:val="0"/>
                    <w:bCs w:val="0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28651D" w:rsidRPr="00F843B1" w14:paraId="6F3843E7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3A82A7E3" w14:textId="724EC310" w:rsidR="0028651D" w:rsidRPr="00F843B1" w:rsidRDefault="00BD3D37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Given </w:t>
            </w:r>
            <w:r w:rsidR="00471991" w:rsidRPr="00F843B1">
              <w:rPr>
                <w:color w:val="auto"/>
              </w:rPr>
              <w:t>name</w:t>
            </w:r>
            <w:r w:rsidRPr="00F843B1">
              <w:rPr>
                <w:color w:val="auto"/>
              </w:rPr>
              <w:t>*</w:t>
            </w:r>
          </w:p>
        </w:tc>
        <w:sdt>
          <w:sdtPr>
            <w:rPr>
              <w:b/>
              <w:bCs/>
              <w:color w:val="auto"/>
            </w:rPr>
            <w:id w:val="-1406138499"/>
            <w:placeholder>
              <w:docPart w:val="49AC7009F72A4B91A8EFB6247488B55E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416F8B1A" w14:textId="4D4AE4DA" w:rsidR="0028651D" w:rsidRPr="00F843B1" w:rsidRDefault="00BD3D37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BD3D37" w:rsidRPr="00F843B1" w14:paraId="77198443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6909285B" w14:textId="385BEBAC" w:rsidR="00BD3D37" w:rsidRPr="00F843B1" w:rsidRDefault="00C31379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>Address*</w:t>
            </w:r>
          </w:p>
        </w:tc>
        <w:sdt>
          <w:sdtPr>
            <w:rPr>
              <w:b/>
              <w:bCs/>
              <w:color w:val="auto"/>
            </w:rPr>
            <w:id w:val="-1846629166"/>
            <w:placeholder>
              <w:docPart w:val="7AA1C0D0806148AE99DA64D647FC1D33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1F5E135C" w14:textId="300712CD" w:rsidR="00BD3D37" w:rsidRPr="00F843B1" w:rsidRDefault="00C31379" w:rsidP="006B70D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1379" w:rsidRPr="00F843B1" w14:paraId="4C388D45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2CFFA9BF" w14:textId="48FCA9DB" w:rsidR="00C31379" w:rsidRPr="00F843B1" w:rsidRDefault="00C31379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Phone </w:t>
            </w:r>
          </w:p>
        </w:tc>
        <w:sdt>
          <w:sdtPr>
            <w:rPr>
              <w:b/>
              <w:bCs/>
              <w:color w:val="auto"/>
            </w:rPr>
            <w:id w:val="550121970"/>
            <w:placeholder>
              <w:docPart w:val="3A612E02683344DC9CB5C71F3AB11CCD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671FDB9A" w14:textId="299F99EB" w:rsidR="00C31379" w:rsidRPr="00F843B1" w:rsidRDefault="00096771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1379" w:rsidRPr="00F843B1" w14:paraId="5BE6F091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6357BD4D" w14:textId="494877B1" w:rsidR="00C31379" w:rsidRPr="00F843B1" w:rsidRDefault="00C31379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Mobile </w:t>
            </w:r>
          </w:p>
        </w:tc>
        <w:sdt>
          <w:sdtPr>
            <w:rPr>
              <w:b/>
              <w:bCs/>
              <w:color w:val="auto"/>
            </w:rPr>
            <w:id w:val="-672183450"/>
            <w:placeholder>
              <w:docPart w:val="B89E96BF65C64826A20B38AFFF075D28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380611D5" w14:textId="68370188" w:rsidR="00C31379" w:rsidRPr="00F843B1" w:rsidRDefault="00096771" w:rsidP="006B70D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1379" w:rsidRPr="00F843B1" w14:paraId="2E56ABED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411E25AC" w14:textId="1BA2469A" w:rsidR="00C31379" w:rsidRPr="00F843B1" w:rsidRDefault="00C31379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>Email</w:t>
            </w:r>
          </w:p>
        </w:tc>
        <w:sdt>
          <w:sdtPr>
            <w:rPr>
              <w:b/>
              <w:bCs/>
              <w:color w:val="auto"/>
            </w:rPr>
            <w:id w:val="-484783530"/>
            <w:placeholder>
              <w:docPart w:val="3061E4069E9C4BE78D00F32D2BBE0926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3C980077" w14:textId="55C3725E" w:rsidR="00C31379" w:rsidRPr="00F843B1" w:rsidRDefault="00096771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C31379" w:rsidRPr="00F843B1" w14:paraId="08A2A06E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424A5B3C" w14:textId="0A4A1887" w:rsidR="00C31379" w:rsidRPr="00F843B1" w:rsidRDefault="00096771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Age of </w:t>
            </w:r>
            <w:r w:rsidR="00471991" w:rsidRPr="00F843B1">
              <w:rPr>
                <w:color w:val="auto"/>
              </w:rPr>
              <w:t>host</w:t>
            </w:r>
            <w:r w:rsidRPr="00F843B1">
              <w:rPr>
                <w:color w:val="auto"/>
              </w:rPr>
              <w:t>*</w:t>
            </w:r>
          </w:p>
        </w:tc>
        <w:sdt>
          <w:sdtPr>
            <w:rPr>
              <w:b/>
              <w:bCs/>
              <w:color w:val="auto"/>
            </w:rPr>
            <w:id w:val="-1576658495"/>
            <w:placeholder>
              <w:docPart w:val="7D1F44B4E38E43FAA64FF254EC5DDFFA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399AF480" w14:textId="29703BE2" w:rsidR="00C31379" w:rsidRPr="00F843B1" w:rsidRDefault="00096771" w:rsidP="006B70D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96771" w:rsidRPr="00F843B1" w14:paraId="142E1AE6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7B34C850" w14:textId="251651F9" w:rsidR="00096771" w:rsidRPr="00F843B1" w:rsidRDefault="00096771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>Name of parent or guardian</w:t>
            </w:r>
          </w:p>
        </w:tc>
        <w:sdt>
          <w:sdtPr>
            <w:rPr>
              <w:b/>
              <w:bCs/>
              <w:color w:val="auto"/>
            </w:rPr>
            <w:id w:val="246461789"/>
            <w:placeholder>
              <w:docPart w:val="D387C5416B324BBF8609DA2452CF7348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32F5A0FF" w14:textId="04B11C8B" w:rsidR="00096771" w:rsidRPr="00F843B1" w:rsidRDefault="00096771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96771" w:rsidRPr="00F843B1" w14:paraId="244924D2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416DEABB" w14:textId="6C6182E3" w:rsidR="00096771" w:rsidRPr="00F843B1" w:rsidRDefault="00096771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Contact </w:t>
            </w:r>
            <w:r w:rsidR="00471991" w:rsidRPr="00F843B1">
              <w:rPr>
                <w:color w:val="auto"/>
              </w:rPr>
              <w:t xml:space="preserve">person during party </w:t>
            </w:r>
            <w:r w:rsidR="00471991">
              <w:rPr>
                <w:color w:val="auto"/>
              </w:rPr>
              <w:t>–</w:t>
            </w:r>
            <w:r w:rsidR="00471991" w:rsidRPr="00F843B1">
              <w:rPr>
                <w:color w:val="auto"/>
              </w:rPr>
              <w:t xml:space="preserve"> name</w:t>
            </w:r>
            <w:r w:rsidRPr="00F843B1">
              <w:rPr>
                <w:color w:val="auto"/>
              </w:rPr>
              <w:t>*</w:t>
            </w:r>
          </w:p>
        </w:tc>
        <w:sdt>
          <w:sdtPr>
            <w:rPr>
              <w:b/>
              <w:bCs/>
              <w:color w:val="auto"/>
            </w:rPr>
            <w:id w:val="407196896"/>
            <w:placeholder>
              <w:docPart w:val="369F10EC7DA249BD9749E117C26A4579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30D2DBDB" w14:textId="2FFC69CD" w:rsidR="00096771" w:rsidRPr="00F843B1" w:rsidRDefault="00096771" w:rsidP="006B70D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096771" w:rsidRPr="00F843B1" w14:paraId="572F7575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</w:tcPr>
          <w:p w14:paraId="6F3BB301" w14:textId="06CF8C3B" w:rsidR="00096771" w:rsidRPr="00F843B1" w:rsidRDefault="00096771" w:rsidP="006B70D9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Contact </w:t>
            </w:r>
            <w:r w:rsidR="00471991" w:rsidRPr="00F843B1">
              <w:rPr>
                <w:color w:val="auto"/>
              </w:rPr>
              <w:t xml:space="preserve">person during party </w:t>
            </w:r>
            <w:r w:rsidR="00471991">
              <w:rPr>
                <w:color w:val="auto"/>
              </w:rPr>
              <w:t>–</w:t>
            </w:r>
            <w:r w:rsidR="00471991" w:rsidRPr="00F843B1">
              <w:rPr>
                <w:color w:val="auto"/>
              </w:rPr>
              <w:t xml:space="preserve"> phone</w:t>
            </w:r>
            <w:r w:rsidRPr="00F843B1">
              <w:rPr>
                <w:color w:val="auto"/>
              </w:rPr>
              <w:t>*</w:t>
            </w:r>
          </w:p>
        </w:tc>
        <w:sdt>
          <w:sdtPr>
            <w:rPr>
              <w:b/>
              <w:bCs/>
              <w:color w:val="auto"/>
            </w:rPr>
            <w:id w:val="-790663190"/>
            <w:placeholder>
              <w:docPart w:val="44D8B0C076A04BD8823BDB3336420470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</w:tcPr>
              <w:p w14:paraId="604F2446" w14:textId="5A335BAD" w:rsidR="00096771" w:rsidRPr="00F843B1" w:rsidRDefault="00096771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</w:rPr>
                </w:pPr>
                <w:r w:rsidRPr="00F843B1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</w:tbl>
    <w:p w14:paraId="4830D2E6" w14:textId="632D7E48" w:rsidR="00471991" w:rsidRPr="00F843B1" w:rsidRDefault="00471991" w:rsidP="005E50B9">
      <w:pPr>
        <w:pStyle w:val="Heading1"/>
        <w:rPr>
          <w:sz w:val="22"/>
        </w:rPr>
      </w:pPr>
      <w:r w:rsidRPr="00F843B1">
        <w:t xml:space="preserve">Party </w:t>
      </w:r>
      <w:r>
        <w:t xml:space="preserve">Safe </w:t>
      </w:r>
      <w:r w:rsidRPr="00F843B1">
        <w:t>Registration</w:t>
      </w:r>
    </w:p>
    <w:p w14:paraId="2C548ABF" w14:textId="08518698" w:rsidR="00471991" w:rsidRDefault="00471991" w:rsidP="00471991">
      <w:r w:rsidRPr="00F843B1">
        <w:t xml:space="preserve">Please forward </w:t>
      </w:r>
      <w:r w:rsidR="005E50B9">
        <w:t>this</w:t>
      </w:r>
      <w:r w:rsidRPr="00F843B1">
        <w:t xml:space="preserve"> completed </w:t>
      </w:r>
      <w:r>
        <w:t xml:space="preserve">Party Safe Registration </w:t>
      </w:r>
      <w:r w:rsidRPr="00F843B1">
        <w:t>form to one of the following</w:t>
      </w:r>
      <w:r>
        <w:t>:</w:t>
      </w:r>
    </w:p>
    <w:p w14:paraId="14179CE5" w14:textId="2F4CBAB3" w:rsidR="00471991" w:rsidRPr="00471991" w:rsidRDefault="00471991" w:rsidP="00471991">
      <w:pPr>
        <w:rPr>
          <w:sz w:val="18"/>
          <w:szCs w:val="18"/>
        </w:rPr>
      </w:pPr>
      <w:r w:rsidRPr="00471991">
        <w:rPr>
          <w:sz w:val="18"/>
          <w:szCs w:val="18"/>
        </w:rPr>
        <w:t>(</w:t>
      </w:r>
      <w:r>
        <w:rPr>
          <w:sz w:val="18"/>
          <w:szCs w:val="18"/>
        </w:rPr>
        <w:t>relevant to</w:t>
      </w:r>
      <w:r w:rsidRPr="00471991">
        <w:rPr>
          <w:sz w:val="18"/>
          <w:szCs w:val="18"/>
        </w:rPr>
        <w:t xml:space="preserve"> the party location)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4111"/>
        <w:gridCol w:w="3854"/>
      </w:tblGrid>
      <w:tr w:rsidR="00471991" w:rsidRPr="00F843B1" w14:paraId="22D0A289" w14:textId="77777777" w:rsidTr="007A54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8EAC0C6" w14:textId="77777777" w:rsidR="00471991" w:rsidRPr="00F843B1" w:rsidRDefault="00471991" w:rsidP="007A542F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District </w:t>
            </w:r>
          </w:p>
        </w:tc>
        <w:tc>
          <w:tcPr>
            <w:tcW w:w="4111" w:type="dxa"/>
          </w:tcPr>
          <w:p w14:paraId="10F265FE" w14:textId="77777777" w:rsidR="00471991" w:rsidRPr="00F843B1" w:rsidRDefault="00471991" w:rsidP="007A542F">
            <w:pPr>
              <w:spacing w:before="80" w:after="8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843B1">
              <w:rPr>
                <w:color w:val="auto"/>
              </w:rPr>
              <w:t>Postal address</w:t>
            </w:r>
          </w:p>
        </w:tc>
        <w:tc>
          <w:tcPr>
            <w:tcW w:w="3854" w:type="dxa"/>
          </w:tcPr>
          <w:p w14:paraId="3E3F70A1" w14:textId="77777777" w:rsidR="00471991" w:rsidRPr="00F843B1" w:rsidRDefault="00471991" w:rsidP="007A542F">
            <w:pPr>
              <w:spacing w:before="80" w:after="8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F843B1">
              <w:rPr>
                <w:color w:val="auto"/>
              </w:rPr>
              <w:t xml:space="preserve">Email </w:t>
            </w:r>
          </w:p>
        </w:tc>
      </w:tr>
      <w:tr w:rsidR="00471991" w:rsidRPr="00F843B1" w14:paraId="245FAAE7" w14:textId="77777777" w:rsidTr="007A5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F837A3" w14:textId="77777777" w:rsidR="00471991" w:rsidRPr="00F843B1" w:rsidRDefault="00471991" w:rsidP="007A542F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>Southern</w:t>
            </w:r>
          </w:p>
        </w:tc>
        <w:tc>
          <w:tcPr>
            <w:tcW w:w="4111" w:type="dxa"/>
          </w:tcPr>
          <w:p w14:paraId="257B4833" w14:textId="168A20ED" w:rsidR="00471991" w:rsidRPr="00F843B1" w:rsidRDefault="007E5C86" w:rsidP="007A542F">
            <w:pPr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 xml:space="preserve">Intelligence Services – South          </w:t>
            </w:r>
            <w:r w:rsidR="00471991" w:rsidRPr="00F843B1">
              <w:rPr>
                <w:color w:val="auto"/>
              </w:rPr>
              <w:t>Tasmania Police GPO Box 308 HOBART TAS 7001</w:t>
            </w:r>
          </w:p>
        </w:tc>
        <w:tc>
          <w:tcPr>
            <w:tcW w:w="3854" w:type="dxa"/>
          </w:tcPr>
          <w:p w14:paraId="058D9A28" w14:textId="77777777" w:rsidR="00471991" w:rsidRPr="00F843B1" w:rsidRDefault="00471991" w:rsidP="007A542F">
            <w:pPr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hyperlink r:id="rId11" w:history="1">
              <w:r w:rsidRPr="00F843B1">
                <w:rPr>
                  <w:rStyle w:val="Hyperlink"/>
                  <w:u w:val="none"/>
                </w:rPr>
                <w:t>southernintel@police.tas.gov.au</w:t>
              </w:r>
            </w:hyperlink>
            <w:r w:rsidRPr="00F843B1">
              <w:rPr>
                <w:color w:val="auto"/>
              </w:rPr>
              <w:t xml:space="preserve">  </w:t>
            </w:r>
          </w:p>
        </w:tc>
      </w:tr>
      <w:tr w:rsidR="00471991" w:rsidRPr="00F843B1" w14:paraId="60736847" w14:textId="77777777" w:rsidTr="007A542F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52C2681" w14:textId="77777777" w:rsidR="00471991" w:rsidRPr="00F843B1" w:rsidRDefault="00471991" w:rsidP="007A542F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Northern </w:t>
            </w:r>
          </w:p>
        </w:tc>
        <w:tc>
          <w:tcPr>
            <w:tcW w:w="4111" w:type="dxa"/>
          </w:tcPr>
          <w:p w14:paraId="09CDDA64" w14:textId="1C3639B5" w:rsidR="00471991" w:rsidRPr="00F843B1" w:rsidRDefault="007E5C86" w:rsidP="007A542F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 xml:space="preserve">Intelligence Services – North    </w:t>
            </w:r>
            <w:r w:rsidR="00471991" w:rsidRPr="00F843B1">
              <w:rPr>
                <w:color w:val="auto"/>
              </w:rPr>
              <w:t xml:space="preserve"> Tasmania Police PO Box 45 LAUNCESTON TAS 725</w:t>
            </w:r>
          </w:p>
        </w:tc>
        <w:tc>
          <w:tcPr>
            <w:tcW w:w="3854" w:type="dxa"/>
          </w:tcPr>
          <w:p w14:paraId="393FD24B" w14:textId="77777777" w:rsidR="00471991" w:rsidRPr="00F843B1" w:rsidRDefault="00471991" w:rsidP="007A542F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hyperlink r:id="rId12" w:history="1">
              <w:r w:rsidRPr="00F843B1">
                <w:rPr>
                  <w:rStyle w:val="Hyperlink"/>
                  <w:u w:val="none"/>
                </w:rPr>
                <w:t>northernintel@police.tas.gov.au</w:t>
              </w:r>
            </w:hyperlink>
            <w:r w:rsidRPr="00F843B1">
              <w:rPr>
                <w:color w:val="auto"/>
              </w:rPr>
              <w:t xml:space="preserve"> </w:t>
            </w:r>
          </w:p>
        </w:tc>
      </w:tr>
      <w:tr w:rsidR="00471991" w:rsidRPr="00F843B1" w14:paraId="04A72F16" w14:textId="77777777" w:rsidTr="007A5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6744E40" w14:textId="77777777" w:rsidR="00471991" w:rsidRPr="00F843B1" w:rsidRDefault="00471991" w:rsidP="007A542F">
            <w:pPr>
              <w:spacing w:before="80" w:after="80" w:line="240" w:lineRule="auto"/>
              <w:ind w:right="259"/>
              <w:rPr>
                <w:color w:val="auto"/>
              </w:rPr>
            </w:pPr>
            <w:r w:rsidRPr="00F843B1">
              <w:rPr>
                <w:color w:val="auto"/>
              </w:rPr>
              <w:t xml:space="preserve">Western </w:t>
            </w:r>
          </w:p>
        </w:tc>
        <w:tc>
          <w:tcPr>
            <w:tcW w:w="4111" w:type="dxa"/>
          </w:tcPr>
          <w:p w14:paraId="76EABAA6" w14:textId="213F3367" w:rsidR="00471991" w:rsidRPr="00F843B1" w:rsidRDefault="007E5C86" w:rsidP="007A542F">
            <w:pPr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 xml:space="preserve">Intelligence Services – West     </w:t>
            </w:r>
            <w:r w:rsidR="00471991" w:rsidRPr="00F843B1">
              <w:rPr>
                <w:color w:val="auto"/>
              </w:rPr>
              <w:t xml:space="preserve"> Tasmania Police PO Box 19 BURNIE TAS 7320</w:t>
            </w:r>
          </w:p>
        </w:tc>
        <w:tc>
          <w:tcPr>
            <w:tcW w:w="3854" w:type="dxa"/>
          </w:tcPr>
          <w:p w14:paraId="2607647F" w14:textId="77777777" w:rsidR="00471991" w:rsidRPr="00F843B1" w:rsidRDefault="00471991" w:rsidP="007A542F">
            <w:pPr>
              <w:spacing w:before="80" w:after="8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hyperlink r:id="rId13" w:history="1">
              <w:r w:rsidRPr="00F843B1">
                <w:rPr>
                  <w:rStyle w:val="Hyperlink"/>
                  <w:u w:val="none"/>
                </w:rPr>
                <w:t>westernintel@police.tas.gov.au</w:t>
              </w:r>
            </w:hyperlink>
            <w:r w:rsidRPr="00F843B1">
              <w:rPr>
                <w:color w:val="auto"/>
              </w:rPr>
              <w:t xml:space="preserve"> </w:t>
            </w:r>
          </w:p>
        </w:tc>
      </w:tr>
    </w:tbl>
    <w:p w14:paraId="59A1B2DC" w14:textId="778A9577" w:rsidR="00410DE0" w:rsidRPr="00F843B1" w:rsidRDefault="00410DE0" w:rsidP="005E50B9">
      <w:pPr>
        <w:pStyle w:val="Heading1"/>
      </w:pPr>
      <w:r w:rsidRPr="00F843B1">
        <w:t>Acknowledgement*</w:t>
      </w:r>
    </w:p>
    <w:tbl>
      <w:tblPr>
        <w:tblStyle w:val="PlainTable2"/>
        <w:tblW w:w="5000" w:type="pct"/>
        <w:shd w:val="clear" w:color="auto" w:fill="E1E9F6" w:themeFill="accent6" w:themeFillTint="33"/>
        <w:tblLook w:val="04A0" w:firstRow="1" w:lastRow="0" w:firstColumn="1" w:lastColumn="0" w:noHBand="0" w:noVBand="1"/>
      </w:tblPr>
      <w:tblGrid>
        <w:gridCol w:w="10092"/>
      </w:tblGrid>
      <w:tr w:rsidR="00410DE0" w:rsidRPr="00471991" w14:paraId="01708A5F" w14:textId="77777777" w:rsidTr="004719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1E9F6" w:themeFill="accent6" w:themeFillTint="33"/>
          </w:tcPr>
          <w:p w14:paraId="341A561D" w14:textId="69FB2620" w:rsidR="00410DE0" w:rsidRPr="00471991" w:rsidRDefault="00EE4419" w:rsidP="00471991">
            <w:pPr>
              <w:spacing w:before="120" w:line="240" w:lineRule="auto"/>
              <w:ind w:left="720" w:hanging="720"/>
              <w:rPr>
                <w:b w:val="0"/>
                <w:bCs w:val="0"/>
              </w:rPr>
            </w:pPr>
            <w:sdt>
              <w:sdtPr>
                <w:id w:val="206329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991" w:rsidRPr="00471991">
                  <w:rPr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sdtContent>
            </w:sdt>
            <w:r w:rsidR="00471991" w:rsidRPr="00471991">
              <w:rPr>
                <w:b w:val="0"/>
                <w:bCs w:val="0"/>
              </w:rPr>
              <w:t xml:space="preserve"> </w:t>
            </w:r>
            <w:r w:rsidR="00471991">
              <w:rPr>
                <w:b w:val="0"/>
                <w:bCs w:val="0"/>
              </w:rPr>
              <w:tab/>
            </w:r>
            <w:r w:rsidR="007A5C59" w:rsidRPr="00471991">
              <w:rPr>
                <w:b w:val="0"/>
                <w:bCs w:val="0"/>
              </w:rPr>
              <w:t xml:space="preserve">I acknowledge that the registration of a party with Tasmania Police </w:t>
            </w:r>
            <w:r w:rsidR="007A5C59" w:rsidRPr="00471991">
              <w:t>does not</w:t>
            </w:r>
            <w:r w:rsidR="007A5C59" w:rsidRPr="00471991">
              <w:rPr>
                <w:b w:val="0"/>
                <w:bCs w:val="0"/>
              </w:rPr>
              <w:t xml:space="preserve"> mean that police will provide security</w:t>
            </w:r>
            <w:r w:rsidR="00471991">
              <w:rPr>
                <w:b w:val="0"/>
                <w:bCs w:val="0"/>
              </w:rPr>
              <w:t xml:space="preserve"> </w:t>
            </w:r>
            <w:r w:rsidR="007A5C59" w:rsidRPr="00471991">
              <w:rPr>
                <w:b w:val="0"/>
                <w:bCs w:val="0"/>
              </w:rPr>
              <w:t>for my party and that the capacity of police to undertake patrols of party venues or to visit a party venue in the</w:t>
            </w:r>
            <w:r w:rsidR="00471991">
              <w:rPr>
                <w:b w:val="0"/>
                <w:bCs w:val="0"/>
              </w:rPr>
              <w:t xml:space="preserve"> </w:t>
            </w:r>
            <w:r w:rsidR="007A5C59" w:rsidRPr="00471991">
              <w:rPr>
                <w:b w:val="0"/>
                <w:bCs w:val="0"/>
              </w:rPr>
              <w:t>event of trouble will depend on other demands on resources at the time and the nature of the event in question.</w:t>
            </w:r>
          </w:p>
        </w:tc>
      </w:tr>
    </w:tbl>
    <w:p w14:paraId="4730005D" w14:textId="77777777" w:rsidR="005E50B9" w:rsidRDefault="005E50B9" w:rsidP="005E50B9">
      <w:pPr>
        <w:rPr>
          <w:sz w:val="18"/>
          <w:szCs w:val="18"/>
        </w:rPr>
      </w:pPr>
    </w:p>
    <w:p w14:paraId="2D499BF0" w14:textId="1EB2A9FD" w:rsidR="00D52965" w:rsidRPr="005E50B9" w:rsidRDefault="00D52965" w:rsidP="005E50B9">
      <w:pPr>
        <w:rPr>
          <w:sz w:val="18"/>
          <w:szCs w:val="18"/>
        </w:rPr>
      </w:pPr>
      <w:r w:rsidRPr="005E50B9">
        <w:rPr>
          <w:sz w:val="18"/>
          <w:szCs w:val="18"/>
        </w:rPr>
        <w:t xml:space="preserve">Party Safe </w:t>
      </w:r>
      <w:r w:rsidR="00471991" w:rsidRPr="005E50B9">
        <w:rPr>
          <w:sz w:val="18"/>
          <w:szCs w:val="18"/>
        </w:rPr>
        <w:t xml:space="preserve">Personal Information Protection Statement </w:t>
      </w:r>
    </w:p>
    <w:p w14:paraId="42EFA782" w14:textId="77777777" w:rsidR="006D43FD" w:rsidRPr="005E50B9" w:rsidRDefault="004C31CE" w:rsidP="005E50B9">
      <w:pPr>
        <w:rPr>
          <w:sz w:val="18"/>
          <w:szCs w:val="18"/>
        </w:rPr>
      </w:pPr>
      <w:r w:rsidRPr="005E50B9">
        <w:rPr>
          <w:sz w:val="18"/>
          <w:szCs w:val="18"/>
        </w:rPr>
        <w:t>Personal information will be collected from you for the purpose of registering a party with Tasmania Police and</w:t>
      </w:r>
      <w:r w:rsidR="004A6389" w:rsidRPr="005E50B9">
        <w:rPr>
          <w:sz w:val="18"/>
          <w:szCs w:val="18"/>
        </w:rPr>
        <w:t xml:space="preserve"> </w:t>
      </w:r>
      <w:r w:rsidRPr="005E50B9">
        <w:rPr>
          <w:sz w:val="18"/>
          <w:szCs w:val="18"/>
        </w:rPr>
        <w:t>will be used by police in the event police need to respond to an incident at your party.</w:t>
      </w:r>
    </w:p>
    <w:p w14:paraId="43130C63" w14:textId="77777777" w:rsidR="006D43FD" w:rsidRPr="005E50B9" w:rsidRDefault="004C31CE" w:rsidP="005E50B9">
      <w:pPr>
        <w:rPr>
          <w:sz w:val="18"/>
          <w:szCs w:val="18"/>
        </w:rPr>
      </w:pPr>
      <w:r w:rsidRPr="005E50B9">
        <w:rPr>
          <w:sz w:val="18"/>
          <w:szCs w:val="18"/>
        </w:rPr>
        <w:t>Your personal information will be used for the primary purpose for which it is collected and will only be</w:t>
      </w:r>
      <w:r w:rsidR="004A6389" w:rsidRPr="005E50B9">
        <w:rPr>
          <w:sz w:val="18"/>
          <w:szCs w:val="18"/>
        </w:rPr>
        <w:t xml:space="preserve"> </w:t>
      </w:r>
      <w:r w:rsidRPr="005E50B9">
        <w:rPr>
          <w:sz w:val="18"/>
          <w:szCs w:val="18"/>
        </w:rPr>
        <w:t>disclosed to a third party in the event of an emergency. The information may be disclosed to other public</w:t>
      </w:r>
      <w:r w:rsidR="004A6389" w:rsidRPr="005E50B9">
        <w:rPr>
          <w:sz w:val="18"/>
          <w:szCs w:val="18"/>
        </w:rPr>
        <w:t xml:space="preserve"> </w:t>
      </w:r>
      <w:r w:rsidRPr="005E50B9">
        <w:rPr>
          <w:sz w:val="18"/>
          <w:szCs w:val="18"/>
        </w:rPr>
        <w:t>sector bodies where necessary for the efficient storage and use of the information.</w:t>
      </w:r>
    </w:p>
    <w:p w14:paraId="22655F90" w14:textId="260FD02F" w:rsidR="005E50B9" w:rsidRDefault="004C31CE" w:rsidP="005E50B9">
      <w:pPr>
        <w:rPr>
          <w:sz w:val="18"/>
          <w:szCs w:val="18"/>
        </w:rPr>
      </w:pPr>
      <w:r w:rsidRPr="005E50B9">
        <w:rPr>
          <w:sz w:val="18"/>
          <w:szCs w:val="18"/>
        </w:rPr>
        <w:t xml:space="preserve">Personal information will be managed in accordance with the </w:t>
      </w:r>
      <w:r w:rsidRPr="005E50B9">
        <w:rPr>
          <w:i/>
          <w:iCs/>
          <w:sz w:val="18"/>
          <w:szCs w:val="18"/>
        </w:rPr>
        <w:t>Personal Information Protection Act 2004</w:t>
      </w:r>
      <w:r w:rsidRPr="005E50B9">
        <w:rPr>
          <w:sz w:val="18"/>
          <w:szCs w:val="18"/>
        </w:rPr>
        <w:t xml:space="preserve"> and</w:t>
      </w:r>
      <w:r w:rsidR="006D43FD" w:rsidRPr="005E50B9">
        <w:rPr>
          <w:sz w:val="18"/>
          <w:szCs w:val="18"/>
        </w:rPr>
        <w:t xml:space="preserve"> </w:t>
      </w:r>
      <w:r w:rsidRPr="005E50B9">
        <w:rPr>
          <w:sz w:val="18"/>
          <w:szCs w:val="18"/>
        </w:rPr>
        <w:t>may be accessed by the individual to whom it relates on request to the Department of Police and Emergency</w:t>
      </w:r>
      <w:r w:rsidR="004A6389" w:rsidRPr="005E50B9">
        <w:rPr>
          <w:sz w:val="18"/>
          <w:szCs w:val="18"/>
        </w:rPr>
        <w:t xml:space="preserve"> </w:t>
      </w:r>
      <w:r w:rsidRPr="005E50B9">
        <w:rPr>
          <w:sz w:val="18"/>
          <w:szCs w:val="18"/>
        </w:rPr>
        <w:t>Management. You may be charged a fee for this service.</w:t>
      </w:r>
      <w:r w:rsidR="005E50B9">
        <w:rPr>
          <w:sz w:val="18"/>
          <w:szCs w:val="18"/>
        </w:rPr>
        <w:br w:type="page"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041"/>
        <w:gridCol w:w="5041"/>
      </w:tblGrid>
      <w:tr w:rsidR="00471991" w:rsidRPr="00F843B1" w14:paraId="6FD5B244" w14:textId="77777777" w:rsidTr="003553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2" w:type="dxa"/>
            <w:gridSpan w:val="2"/>
            <w:shd w:val="clear" w:color="auto" w:fill="E1E9F6" w:themeFill="accent6" w:themeFillTint="33"/>
          </w:tcPr>
          <w:p w14:paraId="1421CD82" w14:textId="37AB82BB" w:rsidR="00471991" w:rsidRPr="005E50B9" w:rsidRDefault="00471991" w:rsidP="00471991">
            <w:pPr>
              <w:spacing w:before="120" w:line="240" w:lineRule="auto"/>
              <w:rPr>
                <w:color w:val="auto"/>
                <w:kern w:val="0"/>
                <w:sz w:val="18"/>
                <w:szCs w:val="18"/>
                <w14:ligatures w14:val="none"/>
              </w:rPr>
            </w:pPr>
            <w:r w:rsidRPr="005E50B9">
              <w:rPr>
                <w:sz w:val="18"/>
                <w:szCs w:val="18"/>
              </w:rPr>
              <w:lastRenderedPageBreak/>
              <w:t>OFFICIAL USE ONLY: TASMANIA POLICE TO COMPLETE</w:t>
            </w:r>
          </w:p>
        </w:tc>
      </w:tr>
      <w:tr w:rsidR="002D64D9" w:rsidRPr="00F843B1" w14:paraId="3C7A1D6B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6C118448" w14:textId="31DB5544" w:rsidR="002D64D9" w:rsidRPr="005E50B9" w:rsidRDefault="002D64D9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 xml:space="preserve">Date </w:t>
            </w:r>
            <w:r w:rsidR="00471991" w:rsidRPr="005E50B9">
              <w:rPr>
                <w:color w:val="auto"/>
                <w:sz w:val="18"/>
                <w:szCs w:val="18"/>
              </w:rPr>
              <w:t xml:space="preserve">received </w:t>
            </w:r>
          </w:p>
        </w:tc>
        <w:sdt>
          <w:sdtPr>
            <w:rPr>
              <w:color w:val="auto"/>
              <w:kern w:val="0"/>
              <w:sz w:val="18"/>
              <w:szCs w:val="18"/>
              <w14:ligatures w14:val="none"/>
            </w:rPr>
            <w:id w:val="-1151831665"/>
            <w:placeholder>
              <w:docPart w:val="3BE0E4A39C954E968A24E5FF45AE69F5"/>
            </w:placeholder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770CADF2" w14:textId="77777777" w:rsidR="002D64D9" w:rsidRPr="005E50B9" w:rsidRDefault="002D64D9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  <w:color w:val="auto"/>
                    <w:sz w:val="18"/>
                    <w:szCs w:val="18"/>
                  </w:rPr>
                </w:pPr>
                <w:r w:rsidRPr="005E50B9">
                  <w:rPr>
                    <w:color w:val="auto"/>
                    <w:kern w:val="0"/>
                    <w:sz w:val="18"/>
                    <w:szCs w:val="18"/>
                    <w14:ligatures w14:val="none"/>
                  </w:rPr>
                  <w:t>Click or tap to enter a date.</w:t>
                </w:r>
              </w:p>
            </w:tc>
          </w:sdtContent>
        </w:sdt>
      </w:tr>
      <w:tr w:rsidR="002D64D9" w:rsidRPr="00F843B1" w14:paraId="3C4E9171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1B1B44D4" w14:textId="77CD8BB2" w:rsidR="002D64D9" w:rsidRPr="005E50B9" w:rsidRDefault="00536E50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 xml:space="preserve">File number </w:t>
            </w:r>
          </w:p>
        </w:tc>
        <w:sdt>
          <w:sdtPr>
            <w:rPr>
              <w:b/>
              <w:bCs/>
              <w:color w:val="auto"/>
              <w:sz w:val="18"/>
              <w:szCs w:val="18"/>
            </w:rPr>
            <w:id w:val="1520891488"/>
            <w:placeholder>
              <w:docPart w:val="E39CA4FAC30C468DB475FEB1FD64A330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002C3DE1" w14:textId="20A82F2A" w:rsidR="002D64D9" w:rsidRPr="005E50B9" w:rsidRDefault="009639EF" w:rsidP="006B70D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  <w:kern w:val="0"/>
                    <w:sz w:val="18"/>
                    <w:szCs w:val="18"/>
                    <w14:ligatures w14:val="none"/>
                  </w:rPr>
                </w:pPr>
                <w:r w:rsidRPr="005E50B9">
                  <w:rPr>
                    <w:rStyle w:val="PlaceholderText"/>
                    <w:color w:val="auto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536E50" w:rsidRPr="00F843B1" w14:paraId="2205A0D0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72028534" w14:textId="2B356E56" w:rsidR="00536E50" w:rsidRPr="005E50B9" w:rsidRDefault="00536E50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 xml:space="preserve">Name, </w:t>
            </w:r>
            <w:r w:rsidR="00471991" w:rsidRPr="005E50B9">
              <w:rPr>
                <w:color w:val="auto"/>
                <w:sz w:val="18"/>
                <w:szCs w:val="18"/>
              </w:rPr>
              <w:t>rank and numb</w:t>
            </w:r>
            <w:r w:rsidRPr="005E50B9">
              <w:rPr>
                <w:color w:val="auto"/>
                <w:sz w:val="18"/>
                <w:szCs w:val="18"/>
              </w:rPr>
              <w:t>er</w:t>
            </w:r>
          </w:p>
        </w:tc>
        <w:sdt>
          <w:sdtPr>
            <w:rPr>
              <w:b/>
              <w:bCs/>
              <w:color w:val="auto"/>
              <w:sz w:val="18"/>
              <w:szCs w:val="18"/>
            </w:rPr>
            <w:id w:val="-2046284423"/>
            <w:placeholder>
              <w:docPart w:val="276FA29AA2594515A3D4DBF0AC8D2F35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65BD1619" w14:textId="6E59A819" w:rsidR="00536E50" w:rsidRPr="005E50B9" w:rsidRDefault="009639EF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  <w:kern w:val="0"/>
                    <w:sz w:val="18"/>
                    <w:szCs w:val="18"/>
                    <w14:ligatures w14:val="none"/>
                  </w:rPr>
                </w:pPr>
                <w:r w:rsidRPr="005E50B9">
                  <w:rPr>
                    <w:rStyle w:val="PlaceholderText"/>
                    <w:color w:val="auto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536E50" w:rsidRPr="00F843B1" w14:paraId="41C6694F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2E5BF10F" w14:textId="178213A9" w:rsidR="00536E50" w:rsidRPr="005E50B9" w:rsidRDefault="00536E50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>Transferred to</w:t>
            </w:r>
          </w:p>
        </w:tc>
        <w:sdt>
          <w:sdtPr>
            <w:rPr>
              <w:b/>
              <w:bCs/>
              <w:color w:val="auto"/>
              <w:sz w:val="18"/>
              <w:szCs w:val="18"/>
            </w:rPr>
            <w:id w:val="-1298602754"/>
            <w:placeholder>
              <w:docPart w:val="20E2EE340E1A440EB71324730F9CE7D2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183B9B6D" w14:textId="1F148D07" w:rsidR="00536E50" w:rsidRPr="005E50B9" w:rsidRDefault="009639EF" w:rsidP="006B70D9">
                <w:pPr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  <w:kern w:val="0"/>
                    <w:sz w:val="18"/>
                    <w:szCs w:val="18"/>
                    <w14:ligatures w14:val="none"/>
                  </w:rPr>
                </w:pPr>
                <w:r w:rsidRPr="005E50B9">
                  <w:rPr>
                    <w:rStyle w:val="PlaceholderText"/>
                    <w:color w:val="auto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536E50" w:rsidRPr="00F843B1" w14:paraId="682288AD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4B06C58E" w14:textId="182D37B8" w:rsidR="00536E50" w:rsidRPr="005E50B9" w:rsidRDefault="00536E50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>District</w:t>
            </w:r>
          </w:p>
        </w:tc>
        <w:sdt>
          <w:sdtPr>
            <w:rPr>
              <w:b/>
              <w:bCs/>
              <w:color w:val="auto"/>
              <w:sz w:val="18"/>
              <w:szCs w:val="18"/>
            </w:rPr>
            <w:id w:val="-446077467"/>
            <w:placeholder>
              <w:docPart w:val="A77AA3CDB37347F29CA342AC8DD679D2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5DD5A4DD" w14:textId="2E98912E" w:rsidR="00536E50" w:rsidRPr="005E50B9" w:rsidRDefault="009639EF" w:rsidP="006B70D9">
                <w:pPr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  <w:kern w:val="0"/>
                    <w:sz w:val="18"/>
                    <w:szCs w:val="18"/>
                    <w14:ligatures w14:val="none"/>
                  </w:rPr>
                </w:pPr>
                <w:r w:rsidRPr="005E50B9">
                  <w:rPr>
                    <w:rStyle w:val="PlaceholderText"/>
                    <w:color w:val="auto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536E50" w:rsidRPr="00F843B1" w14:paraId="38A4B7DB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4C8206C1" w14:textId="5956CDCF" w:rsidR="00536E50" w:rsidRPr="005E50B9" w:rsidRDefault="00CF4993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>Entered CACS</w:t>
            </w:r>
          </w:p>
        </w:tc>
        <w:tc>
          <w:tcPr>
            <w:tcW w:w="5041" w:type="dxa"/>
            <w:shd w:val="clear" w:color="auto" w:fill="E1E9F6" w:themeFill="accent6" w:themeFillTint="33"/>
          </w:tcPr>
          <w:p w14:paraId="19C652F5" w14:textId="64A6CB2A" w:rsidR="00CF4993" w:rsidRPr="005E50B9" w:rsidRDefault="00EE4419" w:rsidP="00CF4993">
            <w:pPr>
              <w:tabs>
                <w:tab w:val="left" w:pos="384"/>
              </w:tabs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sdt>
              <w:sdtPr>
                <w:rPr>
                  <w:color w:val="auto"/>
                  <w:sz w:val="18"/>
                  <w:szCs w:val="18"/>
                </w:rPr>
                <w:id w:val="1666356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993" w:rsidRPr="005E50B9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CF4993" w:rsidRPr="005E50B9">
              <w:rPr>
                <w:color w:val="auto"/>
                <w:sz w:val="18"/>
                <w:szCs w:val="18"/>
              </w:rPr>
              <w:tab/>
            </w:r>
            <w:r w:rsidR="00B34056" w:rsidRPr="005E50B9">
              <w:rPr>
                <w:color w:val="auto"/>
                <w:sz w:val="18"/>
                <w:szCs w:val="18"/>
              </w:rPr>
              <w:t>Yes</w:t>
            </w:r>
          </w:p>
          <w:p w14:paraId="3349FE12" w14:textId="4E4A44CF" w:rsidR="00536E50" w:rsidRPr="005E50B9" w:rsidRDefault="00EE4419" w:rsidP="00471991">
            <w:pPr>
              <w:tabs>
                <w:tab w:val="left" w:pos="384"/>
              </w:tabs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color w:val="auto"/>
                  <w:sz w:val="18"/>
                  <w:szCs w:val="18"/>
                </w:rPr>
                <w:id w:val="-101884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993" w:rsidRPr="005E50B9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471991" w:rsidRPr="005E50B9">
              <w:rPr>
                <w:color w:val="auto"/>
                <w:sz w:val="18"/>
                <w:szCs w:val="18"/>
              </w:rPr>
              <w:tab/>
            </w:r>
            <w:r w:rsidR="00B34056" w:rsidRPr="005E50B9">
              <w:rPr>
                <w:color w:val="auto"/>
                <w:sz w:val="18"/>
                <w:szCs w:val="18"/>
              </w:rPr>
              <w:t>No</w:t>
            </w:r>
          </w:p>
        </w:tc>
      </w:tr>
      <w:tr w:rsidR="00CF4993" w:rsidRPr="00F843B1" w14:paraId="536ACFF0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02070838" w14:textId="63E36190" w:rsidR="00CF4993" w:rsidRPr="005E50B9" w:rsidRDefault="00CF4993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>Date entered</w:t>
            </w:r>
          </w:p>
        </w:tc>
        <w:sdt>
          <w:sdtPr>
            <w:rPr>
              <w:b/>
              <w:bCs/>
              <w:color w:val="auto"/>
              <w:sz w:val="18"/>
              <w:szCs w:val="18"/>
            </w:rPr>
            <w:id w:val="911657125"/>
            <w:placeholder>
              <w:docPart w:val="590158C3F13047F791DD42C43716A964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62D2FE18" w14:textId="65A59E4D" w:rsidR="00CF4993" w:rsidRPr="005E50B9" w:rsidRDefault="009639EF" w:rsidP="00CF4993">
                <w:pPr>
                  <w:tabs>
                    <w:tab w:val="left" w:pos="384"/>
                  </w:tabs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S Gothic" w:eastAsia="MS Gothic" w:hAnsi="MS Gothic"/>
                    <w:color w:val="auto"/>
                    <w:sz w:val="18"/>
                    <w:szCs w:val="18"/>
                  </w:rPr>
                </w:pPr>
                <w:r w:rsidRPr="005E50B9">
                  <w:rPr>
                    <w:rStyle w:val="PlaceholderText"/>
                    <w:color w:val="auto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CF4993" w:rsidRPr="00F843B1" w14:paraId="0C3C210C" w14:textId="77777777" w:rsidTr="004719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7B95C669" w14:textId="03182646" w:rsidR="00CF4993" w:rsidRPr="005E50B9" w:rsidRDefault="000374F8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>CACS jobs related to party</w:t>
            </w:r>
          </w:p>
        </w:tc>
        <w:sdt>
          <w:sdtPr>
            <w:rPr>
              <w:b/>
              <w:bCs/>
              <w:color w:val="auto"/>
              <w:sz w:val="18"/>
              <w:szCs w:val="18"/>
            </w:rPr>
            <w:id w:val="166991793"/>
            <w:placeholder>
              <w:docPart w:val="18CE47E73F214A81AD3FA92DE3054349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3BE99D16" w14:textId="1029E098" w:rsidR="00CF4993" w:rsidRPr="005E50B9" w:rsidRDefault="009639EF" w:rsidP="00CF4993">
                <w:pPr>
                  <w:tabs>
                    <w:tab w:val="left" w:pos="384"/>
                  </w:tabs>
                  <w:spacing w:before="80" w:after="8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MS Gothic" w:eastAsia="MS Gothic" w:hAnsi="MS Gothic"/>
                    <w:color w:val="auto"/>
                    <w:sz w:val="18"/>
                    <w:szCs w:val="18"/>
                  </w:rPr>
                </w:pPr>
                <w:r w:rsidRPr="005E50B9">
                  <w:rPr>
                    <w:rStyle w:val="PlaceholderText"/>
                    <w:color w:val="auto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9639EF" w:rsidRPr="00F843B1" w14:paraId="71E3840D" w14:textId="77777777" w:rsidTr="0047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1" w:type="dxa"/>
            <w:shd w:val="clear" w:color="auto" w:fill="E1E9F6" w:themeFill="accent6" w:themeFillTint="33"/>
          </w:tcPr>
          <w:p w14:paraId="1CB98D11" w14:textId="27E56922" w:rsidR="009639EF" w:rsidRPr="005E50B9" w:rsidRDefault="009639EF" w:rsidP="006B70D9">
            <w:pPr>
              <w:spacing w:before="80" w:after="80" w:line="240" w:lineRule="auto"/>
              <w:ind w:right="259"/>
              <w:rPr>
                <w:color w:val="auto"/>
                <w:sz w:val="18"/>
                <w:szCs w:val="18"/>
              </w:rPr>
            </w:pPr>
            <w:r w:rsidRPr="005E50B9">
              <w:rPr>
                <w:color w:val="auto"/>
                <w:sz w:val="18"/>
                <w:szCs w:val="18"/>
              </w:rPr>
              <w:t>Forwarded to</w:t>
            </w:r>
          </w:p>
        </w:tc>
        <w:sdt>
          <w:sdtPr>
            <w:rPr>
              <w:b/>
              <w:bCs/>
              <w:color w:val="auto"/>
              <w:sz w:val="18"/>
              <w:szCs w:val="18"/>
            </w:rPr>
            <w:id w:val="1561366987"/>
            <w:placeholder>
              <w:docPart w:val="F6419DF5733C4284AE0C33287D88953C"/>
            </w:placeholder>
            <w:showingPlcHdr/>
            <w15:color w:val="3366FF"/>
            <w:text/>
          </w:sdtPr>
          <w:sdtEndPr/>
          <w:sdtContent>
            <w:tc>
              <w:tcPr>
                <w:tcW w:w="5041" w:type="dxa"/>
                <w:shd w:val="clear" w:color="auto" w:fill="E1E9F6" w:themeFill="accent6" w:themeFillTint="33"/>
              </w:tcPr>
              <w:p w14:paraId="15657FC6" w14:textId="3F00D26C" w:rsidR="009639EF" w:rsidRPr="005E50B9" w:rsidRDefault="009639EF" w:rsidP="00CF4993">
                <w:pPr>
                  <w:tabs>
                    <w:tab w:val="left" w:pos="384"/>
                  </w:tabs>
                  <w:spacing w:before="80" w:after="8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MS Gothic" w:eastAsia="MS Gothic" w:hAnsi="MS Gothic"/>
                    <w:color w:val="auto"/>
                    <w:sz w:val="18"/>
                    <w:szCs w:val="18"/>
                  </w:rPr>
                </w:pPr>
                <w:r w:rsidRPr="005E50B9">
                  <w:rPr>
                    <w:rStyle w:val="PlaceholderText"/>
                    <w:color w:val="auto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</w:tbl>
    <w:p w14:paraId="680D34B8" w14:textId="77777777" w:rsidR="002D64D9" w:rsidRPr="00F843B1" w:rsidRDefault="002D64D9" w:rsidP="00471991"/>
    <w:sectPr w:rsidR="002D64D9" w:rsidRPr="00F843B1" w:rsidSect="00471991">
      <w:footerReference w:type="default" r:id="rId14"/>
      <w:headerReference w:type="first" r:id="rId15"/>
      <w:footerReference w:type="first" r:id="rId16"/>
      <w:pgSz w:w="11906" w:h="16838" w:code="9"/>
      <w:pgMar w:top="907" w:right="907" w:bottom="907" w:left="907" w:header="567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D403A" w14:textId="77777777" w:rsidR="00EE4419" w:rsidRDefault="00EE4419" w:rsidP="00BD0AF7">
      <w:pPr>
        <w:spacing w:after="0" w:line="240" w:lineRule="auto"/>
      </w:pPr>
      <w:r>
        <w:separator/>
      </w:r>
    </w:p>
  </w:endnote>
  <w:endnote w:type="continuationSeparator" w:id="0">
    <w:p w14:paraId="2DEFBCD7" w14:textId="77777777" w:rsidR="00EE4419" w:rsidRDefault="00EE4419" w:rsidP="00BD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F88D" w14:textId="77777777" w:rsidR="00471991" w:rsidRDefault="00471991" w:rsidP="00471991">
    <w:pPr>
      <w:pStyle w:val="FooterDepartmentdivisionunitnameCover"/>
      <w:spacing w:line="180" w:lineRule="exact"/>
      <w:rPr>
        <w:color w:val="FFFFFF" w:themeColor="background1"/>
      </w:rPr>
    </w:pPr>
  </w:p>
  <w:p w14:paraId="0AF820B4" w14:textId="77777777" w:rsidR="00471991" w:rsidRDefault="00471991" w:rsidP="00471991">
    <w:pPr>
      <w:pStyle w:val="FooterDepartmentdivisionunitnameCover"/>
      <w:spacing w:line="180" w:lineRule="exact"/>
      <w:rPr>
        <w:color w:val="FFFFFF" w:themeColor="background1"/>
      </w:rPr>
    </w:pPr>
  </w:p>
  <w:sdt>
    <w:sdtPr>
      <w:id w:val="-95262197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C0B4705" w14:textId="77777777" w:rsidR="00471991" w:rsidRPr="00EC7E35" w:rsidRDefault="00471991" w:rsidP="00471991">
        <w:pPr>
          <w:pStyle w:val="Footer"/>
          <w:tabs>
            <w:tab w:val="clear" w:pos="9026"/>
            <w:tab w:val="right" w:pos="10065"/>
          </w:tabs>
          <w:rPr>
            <w:sz w:val="18"/>
            <w:szCs w:val="18"/>
          </w:rPr>
        </w:pPr>
        <w:r w:rsidRPr="00EC7E35">
          <w:rPr>
            <w:sz w:val="18"/>
            <w:szCs w:val="18"/>
          </w:rPr>
          <w:t xml:space="preserve">Tasmania Police </w:t>
        </w:r>
        <w:r w:rsidRPr="00EC7E35">
          <w:rPr>
            <w:b/>
            <w:bCs/>
            <w:sz w:val="18"/>
            <w:szCs w:val="18"/>
          </w:rPr>
          <w:t xml:space="preserve">| </w:t>
        </w:r>
        <w:r>
          <w:rPr>
            <w:b/>
            <w:bCs/>
            <w:sz w:val="18"/>
            <w:szCs w:val="18"/>
          </w:rPr>
          <w:t>Party Safe Registration Form</w:t>
        </w:r>
        <w:r>
          <w:rPr>
            <w:b/>
            <w:bCs/>
            <w:sz w:val="18"/>
            <w:szCs w:val="18"/>
          </w:rPr>
          <w:tab/>
        </w:r>
        <w:r w:rsidRPr="00EC7E35">
          <w:rPr>
            <w:sz w:val="18"/>
            <w:szCs w:val="18"/>
          </w:rPr>
          <w:tab/>
        </w:r>
        <w:sdt>
          <w:sdtPr>
            <w:rPr>
              <w:sz w:val="18"/>
              <w:szCs w:val="18"/>
            </w:rPr>
            <w:id w:val="303431088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8"/>
                  <w:szCs w:val="18"/>
                </w:rPr>
                <w:id w:val="-952475610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Pr="00EC7E35">
                  <w:rPr>
                    <w:sz w:val="18"/>
                    <w:szCs w:val="18"/>
                  </w:rPr>
                  <w:t xml:space="preserve">Page </w:t>
                </w:r>
                <w:r w:rsidRPr="00EC7E35">
                  <w:rPr>
                    <w:sz w:val="18"/>
                    <w:szCs w:val="18"/>
                  </w:rPr>
                  <w:fldChar w:fldCharType="begin"/>
                </w:r>
                <w:r w:rsidRPr="00EC7E35">
                  <w:rPr>
                    <w:sz w:val="18"/>
                    <w:szCs w:val="18"/>
                  </w:rPr>
                  <w:instrText xml:space="preserve"> PAGE </w:instrText>
                </w:r>
                <w:r w:rsidRPr="00EC7E35"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1</w:t>
                </w:r>
                <w:r w:rsidRPr="00EC7E35">
                  <w:rPr>
                    <w:sz w:val="18"/>
                    <w:szCs w:val="18"/>
                  </w:rPr>
                  <w:fldChar w:fldCharType="end"/>
                </w:r>
                <w:r w:rsidRPr="00EC7E35">
                  <w:rPr>
                    <w:sz w:val="18"/>
                    <w:szCs w:val="18"/>
                  </w:rPr>
                  <w:t xml:space="preserve"> of </w:t>
                </w:r>
                <w:r w:rsidRPr="00EC7E35">
                  <w:rPr>
                    <w:sz w:val="18"/>
                    <w:szCs w:val="18"/>
                  </w:rPr>
                  <w:fldChar w:fldCharType="begin"/>
                </w:r>
                <w:r w:rsidRPr="00EC7E35">
                  <w:rPr>
                    <w:sz w:val="18"/>
                    <w:szCs w:val="18"/>
                  </w:rPr>
                  <w:instrText xml:space="preserve"> NUMPAGES  </w:instrText>
                </w:r>
                <w:r w:rsidRPr="00EC7E35"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3</w:t>
                </w:r>
                <w:r w:rsidRPr="00EC7E35">
                  <w:rPr>
                    <w:sz w:val="18"/>
                    <w:szCs w:val="18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85C5" w14:textId="77777777" w:rsidR="00471991" w:rsidRDefault="00471991" w:rsidP="00471991">
    <w:pPr>
      <w:pStyle w:val="FooterDepartmentdivisionunitnameCover"/>
      <w:spacing w:line="180" w:lineRule="exact"/>
      <w:rPr>
        <w:color w:val="FFFFFF" w:themeColor="background1"/>
      </w:rPr>
    </w:pPr>
  </w:p>
  <w:p w14:paraId="7ABFA324" w14:textId="77777777" w:rsidR="00471991" w:rsidRDefault="00471991" w:rsidP="00471991">
    <w:pPr>
      <w:pStyle w:val="FooterDepartmentdivisionunitnameCover"/>
      <w:spacing w:line="180" w:lineRule="exact"/>
      <w:rPr>
        <w:color w:val="FFFFFF" w:themeColor="background1"/>
      </w:rPr>
    </w:pPr>
  </w:p>
  <w:sdt>
    <w:sdtPr>
      <w:id w:val="-49649679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4E28E59" w14:textId="464D479C" w:rsidR="00471991" w:rsidRPr="00EC7E35" w:rsidRDefault="00471991" w:rsidP="00471991">
        <w:pPr>
          <w:pStyle w:val="Footer"/>
          <w:tabs>
            <w:tab w:val="clear" w:pos="9026"/>
            <w:tab w:val="right" w:pos="10065"/>
          </w:tabs>
          <w:rPr>
            <w:sz w:val="18"/>
            <w:szCs w:val="18"/>
          </w:rPr>
        </w:pPr>
        <w:r w:rsidRPr="00EC7E35">
          <w:rPr>
            <w:sz w:val="18"/>
            <w:szCs w:val="18"/>
          </w:rPr>
          <w:t xml:space="preserve">Tasmania Police </w:t>
        </w:r>
        <w:r w:rsidRPr="00EC7E35">
          <w:rPr>
            <w:b/>
            <w:bCs/>
            <w:sz w:val="18"/>
            <w:szCs w:val="18"/>
          </w:rPr>
          <w:t xml:space="preserve">| </w:t>
        </w:r>
        <w:r>
          <w:rPr>
            <w:b/>
            <w:bCs/>
            <w:sz w:val="18"/>
            <w:szCs w:val="18"/>
          </w:rPr>
          <w:t>Party Safe Registration Form</w:t>
        </w:r>
        <w:r>
          <w:rPr>
            <w:b/>
            <w:bCs/>
            <w:sz w:val="18"/>
            <w:szCs w:val="18"/>
          </w:rPr>
          <w:tab/>
        </w:r>
        <w:r w:rsidRPr="00EC7E35">
          <w:rPr>
            <w:sz w:val="18"/>
            <w:szCs w:val="18"/>
          </w:rPr>
          <w:tab/>
        </w:r>
        <w:sdt>
          <w:sdtPr>
            <w:rPr>
              <w:sz w:val="18"/>
              <w:szCs w:val="18"/>
            </w:rPr>
            <w:id w:val="125948687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8"/>
                  <w:szCs w:val="18"/>
                </w:rPr>
                <w:id w:val="-20354058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Pr="00EC7E35">
                  <w:rPr>
                    <w:sz w:val="18"/>
                    <w:szCs w:val="18"/>
                  </w:rPr>
                  <w:t xml:space="preserve">Page </w:t>
                </w:r>
                <w:r w:rsidRPr="00EC7E35">
                  <w:rPr>
                    <w:sz w:val="18"/>
                    <w:szCs w:val="18"/>
                  </w:rPr>
                  <w:fldChar w:fldCharType="begin"/>
                </w:r>
                <w:r w:rsidRPr="00EC7E35">
                  <w:rPr>
                    <w:sz w:val="18"/>
                    <w:szCs w:val="18"/>
                  </w:rPr>
                  <w:instrText xml:space="preserve"> PAGE </w:instrText>
                </w:r>
                <w:r w:rsidRPr="00EC7E35"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1</w:t>
                </w:r>
                <w:r w:rsidRPr="00EC7E35">
                  <w:rPr>
                    <w:sz w:val="18"/>
                    <w:szCs w:val="18"/>
                  </w:rPr>
                  <w:fldChar w:fldCharType="end"/>
                </w:r>
                <w:r w:rsidRPr="00EC7E35">
                  <w:rPr>
                    <w:sz w:val="18"/>
                    <w:szCs w:val="18"/>
                  </w:rPr>
                  <w:t xml:space="preserve"> of </w:t>
                </w:r>
                <w:r w:rsidRPr="00EC7E35">
                  <w:rPr>
                    <w:sz w:val="18"/>
                    <w:szCs w:val="18"/>
                  </w:rPr>
                  <w:fldChar w:fldCharType="begin"/>
                </w:r>
                <w:r w:rsidRPr="00EC7E35">
                  <w:rPr>
                    <w:sz w:val="18"/>
                    <w:szCs w:val="18"/>
                  </w:rPr>
                  <w:instrText xml:space="preserve"> NUMPAGES  </w:instrText>
                </w:r>
                <w:r w:rsidRPr="00EC7E35"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3</w:t>
                </w:r>
                <w:r w:rsidRPr="00EC7E35">
                  <w:rPr>
                    <w:sz w:val="18"/>
                    <w:szCs w:val="18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D1D40" w14:textId="77777777" w:rsidR="00EE4419" w:rsidRDefault="00EE4419" w:rsidP="00BD0AF7">
      <w:pPr>
        <w:spacing w:after="0" w:line="240" w:lineRule="auto"/>
      </w:pPr>
      <w:r>
        <w:separator/>
      </w:r>
    </w:p>
  </w:footnote>
  <w:footnote w:type="continuationSeparator" w:id="0">
    <w:p w14:paraId="5E37FB20" w14:textId="77777777" w:rsidR="00EE4419" w:rsidRDefault="00EE4419" w:rsidP="00BD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20E10" w14:textId="77777777" w:rsidR="00471991" w:rsidRDefault="00471991" w:rsidP="00471991">
    <w:pPr>
      <w:pStyle w:val="Header"/>
    </w:pPr>
  </w:p>
  <w:p w14:paraId="78625BB8" w14:textId="77777777" w:rsidR="00471991" w:rsidRDefault="00471991" w:rsidP="00471991">
    <w:pPr>
      <w:pStyle w:val="Header"/>
    </w:pP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51"/>
      <w:gridCol w:w="1841"/>
    </w:tblGrid>
    <w:tr w:rsidR="00471991" w:rsidRPr="00A15C2A" w14:paraId="309FDBB1" w14:textId="77777777" w:rsidTr="007A542F">
      <w:tc>
        <w:tcPr>
          <w:tcW w:w="4088" w:type="pct"/>
          <w:vAlign w:val="center"/>
        </w:tcPr>
        <w:p w14:paraId="70658EDD" w14:textId="77777777" w:rsidR="00471991" w:rsidRPr="00471991" w:rsidRDefault="00471991" w:rsidP="00471991">
          <w:pPr>
            <w:pStyle w:val="Title"/>
            <w:rPr>
              <w:b w:val="0"/>
              <w:bCs w:val="0"/>
              <w:sz w:val="48"/>
              <w:szCs w:val="48"/>
            </w:rPr>
          </w:pPr>
          <w:r w:rsidRPr="00471991">
            <w:rPr>
              <w:b w:val="0"/>
              <w:bCs w:val="0"/>
              <w:sz w:val="48"/>
              <w:szCs w:val="48"/>
            </w:rPr>
            <w:t>Tasmania Police</w:t>
          </w:r>
        </w:p>
        <w:p w14:paraId="03269938" w14:textId="0621C285" w:rsidR="00471991" w:rsidRPr="00A15C2A" w:rsidRDefault="00471991" w:rsidP="00471991">
          <w:pPr>
            <w:pStyle w:val="Title"/>
            <w:rPr>
              <w:b w:val="0"/>
              <w:bCs w:val="0"/>
              <w:sz w:val="40"/>
              <w:szCs w:val="46"/>
            </w:rPr>
          </w:pPr>
          <w:r>
            <w:rPr>
              <w:sz w:val="48"/>
              <w:szCs w:val="48"/>
            </w:rPr>
            <w:t>Party Safe Registration Form</w:t>
          </w:r>
        </w:p>
      </w:tc>
      <w:tc>
        <w:tcPr>
          <w:tcW w:w="912" w:type="pct"/>
        </w:tcPr>
        <w:p w14:paraId="7AD0A03A" w14:textId="77777777" w:rsidR="00471991" w:rsidRPr="00A15C2A" w:rsidRDefault="00471991" w:rsidP="00471991">
          <w:pPr>
            <w:rPr>
              <w:rFonts w:cs="Arial"/>
              <w:color w:val="FF0000"/>
              <w:sz w:val="12"/>
              <w:szCs w:val="12"/>
            </w:rPr>
          </w:pPr>
          <w:r w:rsidRPr="00A15C2A">
            <w:rPr>
              <w:noProof/>
            </w:rPr>
            <w:drawing>
              <wp:inline distT="0" distB="0" distL="0" distR="0" wp14:anchorId="0CE6C198" wp14:editId="06784B44">
                <wp:extent cx="965200" cy="1094416"/>
                <wp:effectExtent l="0" t="0" r="6350" b="0"/>
                <wp:docPr id="1467119195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7119195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1094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BBE133" w14:textId="77777777" w:rsidR="00471991" w:rsidRPr="006B0ECF" w:rsidRDefault="00471991" w:rsidP="00471991">
    <w:pPr>
      <w:pStyle w:val="Header"/>
      <w:rPr>
        <w:vanish/>
        <w:sz w:val="2"/>
        <w:szCs w:val="2"/>
      </w:rPr>
    </w:pPr>
  </w:p>
  <w:p w14:paraId="65BB61CD" w14:textId="77777777" w:rsidR="00471991" w:rsidRDefault="00471991" w:rsidP="00471991">
    <w:pPr>
      <w:pStyle w:val="Header"/>
    </w:pPr>
  </w:p>
  <w:p w14:paraId="60A3F479" w14:textId="77777777" w:rsidR="00471991" w:rsidRDefault="00471991" w:rsidP="00471991">
    <w:pPr>
      <w:pStyle w:val="Header"/>
    </w:pPr>
  </w:p>
  <w:p w14:paraId="4C2A9328" w14:textId="77777777" w:rsidR="00037882" w:rsidRPr="00471991" w:rsidRDefault="00037882" w:rsidP="004719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51AE4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B29C92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0C1A8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26D339C"/>
    <w:multiLevelType w:val="hybridMultilevel"/>
    <w:tmpl w:val="76E4AC94"/>
    <w:lvl w:ilvl="0" w:tplc="5942B51A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12E"/>
    <w:multiLevelType w:val="hybridMultilevel"/>
    <w:tmpl w:val="C6AA1AC4"/>
    <w:lvl w:ilvl="0" w:tplc="34644A9E">
      <w:start w:val="1"/>
      <w:numFmt w:val="bullet"/>
      <w:pStyle w:val="BulletsLevel1"/>
      <w:lvlText w:val=""/>
      <w:lvlJc w:val="left"/>
      <w:pPr>
        <w:ind w:left="659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22384"/>
    <w:multiLevelType w:val="hybridMultilevel"/>
    <w:tmpl w:val="A412B380"/>
    <w:lvl w:ilvl="0" w:tplc="A28C5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56D25"/>
    <w:multiLevelType w:val="hybridMultilevel"/>
    <w:tmpl w:val="BD0640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15E8"/>
    <w:multiLevelType w:val="hybridMultilevel"/>
    <w:tmpl w:val="AA82DEB2"/>
    <w:lvl w:ilvl="0" w:tplc="08806A32">
      <w:start w:val="1"/>
      <w:numFmt w:val="bullet"/>
      <w:pStyle w:val="BulletL3"/>
      <w:lvlText w:val="-"/>
      <w:lvlJc w:val="left"/>
      <w:pPr>
        <w:ind w:left="1778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156A88"/>
    <w:multiLevelType w:val="multilevel"/>
    <w:tmpl w:val="E5D267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umberlistL2"/>
      <w:lvlText w:val="%1.%2."/>
      <w:lvlJc w:val="left"/>
      <w:pPr>
        <w:ind w:left="792" w:hanging="432"/>
      </w:pPr>
    </w:lvl>
    <w:lvl w:ilvl="2">
      <w:start w:val="1"/>
      <w:numFmt w:val="decimal"/>
      <w:pStyle w:val="Numberlist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E1C1533"/>
    <w:multiLevelType w:val="multilevel"/>
    <w:tmpl w:val="F76A2AE0"/>
    <w:styleLink w:val="CurrentList1"/>
    <w:lvl w:ilvl="0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55C65347"/>
    <w:multiLevelType w:val="hybridMultilevel"/>
    <w:tmpl w:val="63C2744C"/>
    <w:lvl w:ilvl="0" w:tplc="11928432">
      <w:start w:val="1"/>
      <w:numFmt w:val="decimal"/>
      <w:pStyle w:val="BulletL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6B58F7"/>
    <w:multiLevelType w:val="hybridMultilevel"/>
    <w:tmpl w:val="8E9C60A4"/>
    <w:lvl w:ilvl="0" w:tplc="9AC27A06">
      <w:start w:val="1"/>
      <w:numFmt w:val="bullet"/>
      <w:pStyle w:val="BulletL2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2" w15:restartNumberingAfterBreak="0">
    <w:nsid w:val="66B86610"/>
    <w:multiLevelType w:val="multilevel"/>
    <w:tmpl w:val="D098FD3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6935CF"/>
    <w:multiLevelType w:val="hybridMultilevel"/>
    <w:tmpl w:val="1E6A193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C17F6"/>
    <w:multiLevelType w:val="hybridMultilevel"/>
    <w:tmpl w:val="D9DA04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7FEE"/>
    <w:multiLevelType w:val="hybridMultilevel"/>
    <w:tmpl w:val="C71636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81C02">
      <w:start w:val="1"/>
      <w:numFmt w:val="bullet"/>
      <w:pStyle w:val="Bulletlevel2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555ED5"/>
    <w:multiLevelType w:val="multilevel"/>
    <w:tmpl w:val="33ACC6A2"/>
    <w:lvl w:ilvl="0">
      <w:start w:val="1"/>
      <w:numFmt w:val="decimal"/>
      <w:pStyle w:val="NumberlistL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6643098">
    <w:abstractNumId w:val="4"/>
  </w:num>
  <w:num w:numId="2" w16cid:durableId="1971204888">
    <w:abstractNumId w:val="6"/>
  </w:num>
  <w:num w:numId="3" w16cid:durableId="589579785">
    <w:abstractNumId w:val="15"/>
  </w:num>
  <w:num w:numId="4" w16cid:durableId="396364326">
    <w:abstractNumId w:val="5"/>
  </w:num>
  <w:num w:numId="5" w16cid:durableId="18822700">
    <w:abstractNumId w:val="11"/>
  </w:num>
  <w:num w:numId="6" w16cid:durableId="90667290">
    <w:abstractNumId w:val="7"/>
  </w:num>
  <w:num w:numId="7" w16cid:durableId="948122419">
    <w:abstractNumId w:val="1"/>
  </w:num>
  <w:num w:numId="8" w16cid:durableId="1656833321">
    <w:abstractNumId w:val="12"/>
  </w:num>
  <w:num w:numId="9" w16cid:durableId="529490499">
    <w:abstractNumId w:val="0"/>
  </w:num>
  <w:num w:numId="10" w16cid:durableId="1380325260">
    <w:abstractNumId w:val="12"/>
  </w:num>
  <w:num w:numId="11" w16cid:durableId="1797407731">
    <w:abstractNumId w:val="2"/>
  </w:num>
  <w:num w:numId="12" w16cid:durableId="1597010386">
    <w:abstractNumId w:val="12"/>
  </w:num>
  <w:num w:numId="13" w16cid:durableId="1161774435">
    <w:abstractNumId w:val="16"/>
  </w:num>
  <w:num w:numId="14" w16cid:durableId="413205355">
    <w:abstractNumId w:val="8"/>
  </w:num>
  <w:num w:numId="15" w16cid:durableId="1140732817">
    <w:abstractNumId w:val="8"/>
  </w:num>
  <w:num w:numId="16" w16cid:durableId="1884638788">
    <w:abstractNumId w:val="3"/>
  </w:num>
  <w:num w:numId="17" w16cid:durableId="1872646494">
    <w:abstractNumId w:val="9"/>
  </w:num>
  <w:num w:numId="18" w16cid:durableId="1982491964">
    <w:abstractNumId w:val="14"/>
  </w:num>
  <w:num w:numId="19" w16cid:durableId="798567356">
    <w:abstractNumId w:val="13"/>
  </w:num>
  <w:num w:numId="20" w16cid:durableId="1346818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A03"/>
    <w:rsid w:val="000067B6"/>
    <w:rsid w:val="000114C6"/>
    <w:rsid w:val="000374F8"/>
    <w:rsid w:val="00037882"/>
    <w:rsid w:val="00040F55"/>
    <w:rsid w:val="00043209"/>
    <w:rsid w:val="00064DCA"/>
    <w:rsid w:val="000673CA"/>
    <w:rsid w:val="000827D0"/>
    <w:rsid w:val="00096771"/>
    <w:rsid w:val="000A39B6"/>
    <w:rsid w:val="000B3096"/>
    <w:rsid w:val="000C7186"/>
    <w:rsid w:val="000D05AD"/>
    <w:rsid w:val="000D3AC9"/>
    <w:rsid w:val="000E17FB"/>
    <w:rsid w:val="00120285"/>
    <w:rsid w:val="001314BC"/>
    <w:rsid w:val="00133A10"/>
    <w:rsid w:val="0018475D"/>
    <w:rsid w:val="001B5EE8"/>
    <w:rsid w:val="001B7732"/>
    <w:rsid w:val="00204939"/>
    <w:rsid w:val="0025130E"/>
    <w:rsid w:val="0025255A"/>
    <w:rsid w:val="002623EA"/>
    <w:rsid w:val="0026444D"/>
    <w:rsid w:val="0028651D"/>
    <w:rsid w:val="00287DA2"/>
    <w:rsid w:val="00297F6C"/>
    <w:rsid w:val="002B3394"/>
    <w:rsid w:val="002D12FB"/>
    <w:rsid w:val="002D64D9"/>
    <w:rsid w:val="002D7078"/>
    <w:rsid w:val="002E68B1"/>
    <w:rsid w:val="0030285E"/>
    <w:rsid w:val="00321351"/>
    <w:rsid w:val="00334A0D"/>
    <w:rsid w:val="00353E0B"/>
    <w:rsid w:val="00364781"/>
    <w:rsid w:val="003813E5"/>
    <w:rsid w:val="003A54FA"/>
    <w:rsid w:val="003B2586"/>
    <w:rsid w:val="003C0347"/>
    <w:rsid w:val="003C79F5"/>
    <w:rsid w:val="003E1A0B"/>
    <w:rsid w:val="00400087"/>
    <w:rsid w:val="00410DE0"/>
    <w:rsid w:val="00421B3F"/>
    <w:rsid w:val="00430B1A"/>
    <w:rsid w:val="0043603E"/>
    <w:rsid w:val="0043635E"/>
    <w:rsid w:val="00447BD4"/>
    <w:rsid w:val="00471991"/>
    <w:rsid w:val="00472F4C"/>
    <w:rsid w:val="004971CC"/>
    <w:rsid w:val="00497437"/>
    <w:rsid w:val="004A6389"/>
    <w:rsid w:val="004C000F"/>
    <w:rsid w:val="004C31CE"/>
    <w:rsid w:val="004D1E00"/>
    <w:rsid w:val="004D3811"/>
    <w:rsid w:val="00502E7A"/>
    <w:rsid w:val="005115A2"/>
    <w:rsid w:val="00512870"/>
    <w:rsid w:val="00517409"/>
    <w:rsid w:val="00530B09"/>
    <w:rsid w:val="00536E50"/>
    <w:rsid w:val="00540EB6"/>
    <w:rsid w:val="00582377"/>
    <w:rsid w:val="00591999"/>
    <w:rsid w:val="0059331B"/>
    <w:rsid w:val="005A2E12"/>
    <w:rsid w:val="005B3569"/>
    <w:rsid w:val="005E093E"/>
    <w:rsid w:val="005E50B9"/>
    <w:rsid w:val="005F2CFF"/>
    <w:rsid w:val="00635C51"/>
    <w:rsid w:val="006445EB"/>
    <w:rsid w:val="00653335"/>
    <w:rsid w:val="006606A4"/>
    <w:rsid w:val="00663B53"/>
    <w:rsid w:val="006653CD"/>
    <w:rsid w:val="006D43FD"/>
    <w:rsid w:val="006E6FA2"/>
    <w:rsid w:val="006E71F6"/>
    <w:rsid w:val="00716955"/>
    <w:rsid w:val="00740C39"/>
    <w:rsid w:val="00753569"/>
    <w:rsid w:val="00774FCA"/>
    <w:rsid w:val="00781449"/>
    <w:rsid w:val="0078461F"/>
    <w:rsid w:val="007A4530"/>
    <w:rsid w:val="007A5C59"/>
    <w:rsid w:val="007B11BE"/>
    <w:rsid w:val="007B4C39"/>
    <w:rsid w:val="007C2716"/>
    <w:rsid w:val="007C699B"/>
    <w:rsid w:val="007E4637"/>
    <w:rsid w:val="007E4689"/>
    <w:rsid w:val="007E5C86"/>
    <w:rsid w:val="007F58A8"/>
    <w:rsid w:val="0081120A"/>
    <w:rsid w:val="00821488"/>
    <w:rsid w:val="00827A03"/>
    <w:rsid w:val="00827A10"/>
    <w:rsid w:val="0083141A"/>
    <w:rsid w:val="00844BE6"/>
    <w:rsid w:val="00852DBD"/>
    <w:rsid w:val="0085620C"/>
    <w:rsid w:val="0086711A"/>
    <w:rsid w:val="00876533"/>
    <w:rsid w:val="008C0033"/>
    <w:rsid w:val="008C5385"/>
    <w:rsid w:val="008C53F1"/>
    <w:rsid w:val="008D12CF"/>
    <w:rsid w:val="008E090E"/>
    <w:rsid w:val="008E40F0"/>
    <w:rsid w:val="008F2D2F"/>
    <w:rsid w:val="009423EC"/>
    <w:rsid w:val="00945CE8"/>
    <w:rsid w:val="00950DB8"/>
    <w:rsid w:val="00952DC6"/>
    <w:rsid w:val="00952E97"/>
    <w:rsid w:val="009639EF"/>
    <w:rsid w:val="009720CE"/>
    <w:rsid w:val="00982CF7"/>
    <w:rsid w:val="00990420"/>
    <w:rsid w:val="00996D62"/>
    <w:rsid w:val="009C2965"/>
    <w:rsid w:val="009D18A2"/>
    <w:rsid w:val="009E0964"/>
    <w:rsid w:val="009F0C39"/>
    <w:rsid w:val="00A13705"/>
    <w:rsid w:val="00A2725B"/>
    <w:rsid w:val="00A31B9D"/>
    <w:rsid w:val="00A832EB"/>
    <w:rsid w:val="00A96A6F"/>
    <w:rsid w:val="00AB08AB"/>
    <w:rsid w:val="00AB3F5E"/>
    <w:rsid w:val="00AD1270"/>
    <w:rsid w:val="00AE18EF"/>
    <w:rsid w:val="00AF294A"/>
    <w:rsid w:val="00B07EBE"/>
    <w:rsid w:val="00B14EA5"/>
    <w:rsid w:val="00B2209C"/>
    <w:rsid w:val="00B33B13"/>
    <w:rsid w:val="00B34056"/>
    <w:rsid w:val="00B500C9"/>
    <w:rsid w:val="00B67B16"/>
    <w:rsid w:val="00B73D50"/>
    <w:rsid w:val="00B77468"/>
    <w:rsid w:val="00B87724"/>
    <w:rsid w:val="00B90D66"/>
    <w:rsid w:val="00B95C38"/>
    <w:rsid w:val="00BA4061"/>
    <w:rsid w:val="00BB5478"/>
    <w:rsid w:val="00BD0AF7"/>
    <w:rsid w:val="00BD3595"/>
    <w:rsid w:val="00BD3D37"/>
    <w:rsid w:val="00BE1C00"/>
    <w:rsid w:val="00BF3DF5"/>
    <w:rsid w:val="00BF5ACE"/>
    <w:rsid w:val="00C01DE0"/>
    <w:rsid w:val="00C03F27"/>
    <w:rsid w:val="00C150B3"/>
    <w:rsid w:val="00C21139"/>
    <w:rsid w:val="00C31379"/>
    <w:rsid w:val="00C90198"/>
    <w:rsid w:val="00CB2738"/>
    <w:rsid w:val="00CC4A79"/>
    <w:rsid w:val="00CC59AA"/>
    <w:rsid w:val="00CC6140"/>
    <w:rsid w:val="00CE291C"/>
    <w:rsid w:val="00CF4993"/>
    <w:rsid w:val="00CF5D40"/>
    <w:rsid w:val="00D024C7"/>
    <w:rsid w:val="00D23510"/>
    <w:rsid w:val="00D240FA"/>
    <w:rsid w:val="00D52965"/>
    <w:rsid w:val="00D57BBA"/>
    <w:rsid w:val="00D61168"/>
    <w:rsid w:val="00D87371"/>
    <w:rsid w:val="00D90F72"/>
    <w:rsid w:val="00DA6B55"/>
    <w:rsid w:val="00DD0D3B"/>
    <w:rsid w:val="00DD695D"/>
    <w:rsid w:val="00DF4B02"/>
    <w:rsid w:val="00E051F2"/>
    <w:rsid w:val="00E169C2"/>
    <w:rsid w:val="00E402D7"/>
    <w:rsid w:val="00E546C7"/>
    <w:rsid w:val="00E563CC"/>
    <w:rsid w:val="00E62FC1"/>
    <w:rsid w:val="00E63C0D"/>
    <w:rsid w:val="00E64AC4"/>
    <w:rsid w:val="00E65FE5"/>
    <w:rsid w:val="00E8139A"/>
    <w:rsid w:val="00EA5612"/>
    <w:rsid w:val="00EB4187"/>
    <w:rsid w:val="00ED2BB3"/>
    <w:rsid w:val="00EE3F8B"/>
    <w:rsid w:val="00EE4419"/>
    <w:rsid w:val="00F16B4E"/>
    <w:rsid w:val="00F46489"/>
    <w:rsid w:val="00F513FA"/>
    <w:rsid w:val="00F62C06"/>
    <w:rsid w:val="00F843B1"/>
    <w:rsid w:val="00F95A4B"/>
    <w:rsid w:val="00FB2A98"/>
    <w:rsid w:val="00FE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A53A8"/>
  <w15:chartTrackingRefBased/>
  <w15:docId w15:val="{3CECC72B-312C-418D-A4DA-A9FEED97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4" w:unhideWhenUsed="1" w:qFormat="1"/>
    <w:lsdException w:name="List Number 3" w:semiHidden="1" w:uiPriority="4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4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12 pt RECOMMENDED"/>
    <w:qFormat/>
    <w:rsid w:val="00471991"/>
    <w:pPr>
      <w:spacing w:after="120" w:line="264" w:lineRule="auto"/>
    </w:pPr>
    <w:rPr>
      <w:color w:val="1A1A1A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0B9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color w:val="023B6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50B9"/>
    <w:pPr>
      <w:keepNext/>
      <w:keepLines/>
      <w:spacing w:before="480" w:line="240" w:lineRule="auto"/>
      <w:outlineLvl w:val="1"/>
    </w:pPr>
    <w:rPr>
      <w:rFonts w:asciiTheme="majorHAnsi" w:eastAsiaTheme="majorEastAsia" w:hAnsiTheme="majorHAnsi" w:cstheme="majorBidi"/>
      <w:bCs/>
      <w:color w:val="023B64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12CF"/>
    <w:pPr>
      <w:keepNext/>
      <w:keepLines/>
      <w:spacing w:before="360" w:line="240" w:lineRule="auto"/>
      <w:outlineLvl w:val="2"/>
    </w:pPr>
    <w:rPr>
      <w:rFonts w:asciiTheme="majorHAnsi" w:eastAsiaTheme="majorEastAsia" w:hAnsiTheme="majorHAnsi" w:cstheme="majorBidi"/>
      <w:b/>
      <w:color w:val="023B64"/>
      <w:sz w:val="30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D12CF"/>
    <w:pPr>
      <w:keepNext/>
      <w:keepLines/>
      <w:spacing w:before="240" w:line="240" w:lineRule="auto"/>
      <w:outlineLvl w:val="3"/>
    </w:pPr>
    <w:rPr>
      <w:rFonts w:asciiTheme="majorHAnsi" w:eastAsiaTheme="majorEastAsia" w:hAnsiTheme="majorHAnsi" w:cstheme="majorBidi"/>
      <w:b/>
      <w:iCs/>
      <w:color w:val="023B64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D12CF"/>
    <w:pPr>
      <w:keepNext/>
      <w:keepLines/>
      <w:spacing w:before="240" w:line="240" w:lineRule="auto"/>
      <w:outlineLvl w:val="4"/>
    </w:pPr>
    <w:rPr>
      <w:rFonts w:asciiTheme="majorHAnsi" w:eastAsiaTheme="majorEastAsia" w:hAnsiTheme="majorHAnsi" w:cstheme="majorBidi"/>
      <w:b/>
      <w:color w:val="023B64"/>
      <w:szCs w:val="2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8D12CF"/>
    <w:pPr>
      <w:keepNext/>
      <w:keepLines/>
      <w:spacing w:before="240" w:line="240" w:lineRule="auto"/>
      <w:outlineLvl w:val="5"/>
    </w:pPr>
    <w:rPr>
      <w:rFonts w:asciiTheme="majorHAnsi" w:eastAsiaTheme="majorEastAsia" w:hAnsiTheme="majorHAnsi" w:cstheme="majorBidi"/>
      <w:b/>
      <w:color w:val="023B64"/>
    </w:rPr>
  </w:style>
  <w:style w:type="paragraph" w:styleId="Heading7">
    <w:name w:val="heading 7"/>
    <w:aliases w:val="Do not use1"/>
    <w:basedOn w:val="Normal"/>
    <w:next w:val="Normal"/>
    <w:link w:val="Heading7Char"/>
    <w:uiPriority w:val="9"/>
    <w:unhideWhenUsed/>
    <w:rsid w:val="00B07EBE"/>
    <w:pPr>
      <w:keepNext/>
      <w:keepLines/>
      <w:spacing w:before="120"/>
      <w:outlineLvl w:val="6"/>
    </w:pPr>
    <w:rPr>
      <w:rFonts w:asciiTheme="majorHAnsi" w:eastAsiaTheme="majorEastAsia" w:hAnsiTheme="majorHAnsi" w:cstheme="majorBidi"/>
      <w:b/>
      <w:iCs/>
      <w:color w:val="0D0D0D" w:themeColor="accent1" w:themeShade="80"/>
    </w:rPr>
  </w:style>
  <w:style w:type="paragraph" w:styleId="Heading8">
    <w:name w:val="heading 8"/>
    <w:aliases w:val="Do not use2"/>
    <w:basedOn w:val="Normal"/>
    <w:next w:val="Normal"/>
    <w:link w:val="Heading8Char"/>
    <w:uiPriority w:val="9"/>
    <w:unhideWhenUsed/>
    <w:rsid w:val="00B07EBE"/>
    <w:pPr>
      <w:keepNext/>
      <w:keepLines/>
      <w:spacing w:before="120"/>
      <w:outlineLvl w:val="7"/>
    </w:pPr>
    <w:rPr>
      <w:rFonts w:asciiTheme="majorHAnsi" w:eastAsiaTheme="majorEastAsia" w:hAnsiTheme="majorHAnsi" w:cstheme="majorBidi"/>
      <w:b/>
      <w:color w:val="0D0D0D" w:themeColor="accent1" w:themeShade="80"/>
      <w:szCs w:val="21"/>
    </w:rPr>
  </w:style>
  <w:style w:type="paragraph" w:styleId="Heading9">
    <w:name w:val="heading 9"/>
    <w:aliases w:val="Do not use3"/>
    <w:basedOn w:val="Normal"/>
    <w:next w:val="Normal"/>
    <w:link w:val="Heading9Char"/>
    <w:uiPriority w:val="9"/>
    <w:unhideWhenUsed/>
    <w:rsid w:val="007E46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D0D0D" w:themeColor="accent1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635C51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Cs w:val="24"/>
      <w:lang w:val="en-US"/>
    </w:rPr>
  </w:style>
  <w:style w:type="paragraph" w:styleId="Title">
    <w:name w:val="Title"/>
    <w:next w:val="Heading1"/>
    <w:link w:val="TitleChar"/>
    <w:uiPriority w:val="10"/>
    <w:qFormat/>
    <w:rsid w:val="00037882"/>
    <w:pPr>
      <w:spacing w:before="120" w:after="0" w:line="240" w:lineRule="auto"/>
      <w:contextualSpacing/>
    </w:pPr>
    <w:rPr>
      <w:rFonts w:asciiTheme="majorHAnsi" w:eastAsiaTheme="majorEastAsia" w:hAnsiTheme="majorHAnsi" w:cs="Times New Roman (Headings CS)"/>
      <w:b/>
      <w:bCs/>
      <w:color w:val="023B64"/>
      <w:spacing w:val="-10"/>
      <w:kern w:val="28"/>
      <w:sz w:val="56"/>
      <w:szCs w:val="54"/>
    </w:rPr>
  </w:style>
  <w:style w:type="character" w:customStyle="1" w:styleId="TitleChar">
    <w:name w:val="Title Char"/>
    <w:basedOn w:val="DefaultParagraphFont"/>
    <w:link w:val="Title"/>
    <w:uiPriority w:val="10"/>
    <w:rsid w:val="00037882"/>
    <w:rPr>
      <w:rFonts w:asciiTheme="majorHAnsi" w:eastAsiaTheme="majorEastAsia" w:hAnsiTheme="majorHAnsi" w:cs="Times New Roman (Headings CS)"/>
      <w:b/>
      <w:bCs/>
      <w:color w:val="023B64"/>
      <w:spacing w:val="-10"/>
      <w:kern w:val="28"/>
      <w:sz w:val="56"/>
      <w:szCs w:val="5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2CF"/>
    <w:pPr>
      <w:numPr>
        <w:ilvl w:val="1"/>
      </w:numPr>
    </w:pPr>
    <w:rPr>
      <w:rFonts w:eastAsiaTheme="minorEastAsia"/>
      <w:b/>
      <w:color w:val="023B64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2CF"/>
    <w:rPr>
      <w:rFonts w:eastAsiaTheme="minorEastAsia"/>
      <w:b/>
      <w:color w:val="023B64"/>
      <w:sz w:val="28"/>
    </w:rPr>
  </w:style>
  <w:style w:type="paragraph" w:styleId="NoSpacing">
    <w:name w:val="No Spacing"/>
    <w:aliases w:val="Intro text"/>
    <w:uiPriority w:val="1"/>
    <w:qFormat/>
    <w:rsid w:val="007E4689"/>
    <w:pPr>
      <w:spacing w:before="120" w:after="240" w:line="240" w:lineRule="auto"/>
    </w:pPr>
    <w:rPr>
      <w:color w:val="1A1A1A" w:themeColor="text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E50B9"/>
    <w:rPr>
      <w:rFonts w:asciiTheme="majorHAnsi" w:eastAsiaTheme="majorEastAsia" w:hAnsiTheme="majorHAnsi" w:cstheme="majorBidi"/>
      <w:b/>
      <w:color w:val="023B6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E50B9"/>
    <w:rPr>
      <w:rFonts w:asciiTheme="majorHAnsi" w:eastAsiaTheme="majorEastAsia" w:hAnsiTheme="majorHAnsi" w:cstheme="majorBidi"/>
      <w:bCs/>
      <w:color w:val="023B64"/>
      <w:sz w:val="32"/>
    </w:rPr>
  </w:style>
  <w:style w:type="paragraph" w:styleId="Caption">
    <w:name w:val="caption"/>
    <w:basedOn w:val="Normal"/>
    <w:next w:val="Normal"/>
    <w:uiPriority w:val="35"/>
    <w:unhideWhenUsed/>
    <w:qFormat/>
    <w:rsid w:val="0059331B"/>
    <w:pPr>
      <w:spacing w:line="240" w:lineRule="auto"/>
    </w:pPr>
    <w:rPr>
      <w:iCs/>
      <w:sz w:val="18"/>
      <w:szCs w:val="18"/>
    </w:rPr>
  </w:style>
  <w:style w:type="paragraph" w:customStyle="1" w:styleId="BulletsLevel1">
    <w:name w:val="Bullets Level 1"/>
    <w:basedOn w:val="Normal"/>
    <w:link w:val="BulletsLevel1Char"/>
    <w:qFormat/>
    <w:rsid w:val="00512870"/>
    <w:pPr>
      <w:numPr>
        <w:numId w:val="1"/>
      </w:numPr>
      <w:spacing w:after="40"/>
      <w:ind w:left="720"/>
      <w:contextualSpacing/>
    </w:pPr>
  </w:style>
  <w:style w:type="table" w:styleId="TableGrid">
    <w:name w:val="Table Grid"/>
    <w:basedOn w:val="TableNormal"/>
    <w:uiPriority w:val="39"/>
    <w:rsid w:val="007E4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sLevel1Char">
    <w:name w:val="Bullets Level 1 Char"/>
    <w:basedOn w:val="DefaultParagraphFont"/>
    <w:link w:val="BulletsLevel1"/>
    <w:rsid w:val="00512870"/>
    <w:rPr>
      <w:color w:val="1A1A1A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D12CF"/>
    <w:rPr>
      <w:rFonts w:asciiTheme="majorHAnsi" w:eastAsiaTheme="majorEastAsia" w:hAnsiTheme="majorHAnsi" w:cstheme="majorBidi"/>
      <w:b/>
      <w:color w:val="023B64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8D12CF"/>
    <w:rPr>
      <w:rFonts w:asciiTheme="majorHAnsi" w:eastAsiaTheme="majorEastAsia" w:hAnsiTheme="majorHAnsi" w:cstheme="majorBidi"/>
      <w:b/>
      <w:color w:val="023B64"/>
      <w:sz w:val="24"/>
    </w:rPr>
  </w:style>
  <w:style w:type="table" w:styleId="GridTable4">
    <w:name w:val="Grid Table 4"/>
    <w:basedOn w:val="TableNormal"/>
    <w:uiPriority w:val="49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1A1A" w:themeColor="text1"/>
          <w:left w:val="single" w:sz="4" w:space="0" w:color="1A1A1A" w:themeColor="text1"/>
          <w:bottom w:val="single" w:sz="4" w:space="0" w:color="1A1A1A" w:themeColor="text1"/>
          <w:right w:val="single" w:sz="4" w:space="0" w:color="1A1A1A" w:themeColor="text1"/>
          <w:insideH w:val="nil"/>
          <w:insideV w:val="nil"/>
        </w:tcBorders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paragraph" w:customStyle="1" w:styleId="Bulletlevel2">
    <w:name w:val="Bullet level 2"/>
    <w:basedOn w:val="BulletsLevel1"/>
    <w:link w:val="Bulletlevel2Char"/>
    <w:rsid w:val="002B3394"/>
    <w:pPr>
      <w:numPr>
        <w:ilvl w:val="1"/>
        <w:numId w:val="3"/>
      </w:numPr>
      <w:ind w:left="1135" w:hanging="284"/>
    </w:pPr>
  </w:style>
  <w:style w:type="character" w:customStyle="1" w:styleId="Bulletlevel2Char">
    <w:name w:val="Bullet level 2 Char"/>
    <w:basedOn w:val="BulletsLevel1Char"/>
    <w:link w:val="Bulletlevel2"/>
    <w:rsid w:val="002B3394"/>
    <w:rPr>
      <w:color w:val="1A1A1A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D12CF"/>
    <w:rPr>
      <w:rFonts w:asciiTheme="majorHAnsi" w:eastAsiaTheme="majorEastAsia" w:hAnsiTheme="majorHAnsi" w:cstheme="majorBidi"/>
      <w:b/>
      <w:iCs/>
      <w:color w:val="023B64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D12CF"/>
    <w:rPr>
      <w:rFonts w:asciiTheme="majorHAnsi" w:eastAsiaTheme="majorEastAsia" w:hAnsiTheme="majorHAnsi" w:cstheme="majorBidi"/>
      <w:b/>
      <w:color w:val="023B64"/>
      <w:sz w:val="24"/>
      <w:szCs w:val="24"/>
    </w:rPr>
  </w:style>
  <w:style w:type="character" w:styleId="SubtleReference">
    <w:name w:val="Subtle Reference"/>
    <w:basedOn w:val="DefaultParagraphFont"/>
    <w:uiPriority w:val="31"/>
    <w:rsid w:val="007E4689"/>
    <w:rPr>
      <w:rFonts w:asciiTheme="minorHAnsi" w:hAnsiTheme="minorHAnsi"/>
      <w:smallCaps/>
      <w:color w:val="37393B" w:themeColor="background2" w:themeShade="40"/>
      <w:sz w:val="24"/>
    </w:rPr>
  </w:style>
  <w:style w:type="paragraph" w:customStyle="1" w:styleId="Tableheadingwhite">
    <w:name w:val="Table heading white"/>
    <w:basedOn w:val="Normal"/>
    <w:link w:val="TableheadingwhiteChar"/>
    <w:autoRedefine/>
    <w:qFormat/>
    <w:rsid w:val="007E4689"/>
    <w:pPr>
      <w:spacing w:after="40" w:line="240" w:lineRule="auto"/>
    </w:pPr>
    <w:rPr>
      <w:rFonts w:asciiTheme="majorHAnsi" w:hAnsiTheme="majorHAnsi"/>
      <w:b/>
      <w:bCs/>
      <w:color w:val="FFFFFF" w:themeColor="background1"/>
      <w:sz w:val="20"/>
    </w:rPr>
  </w:style>
  <w:style w:type="character" w:customStyle="1" w:styleId="TableheadingwhiteChar">
    <w:name w:val="Table heading white Char"/>
    <w:basedOn w:val="DefaultParagraphFont"/>
    <w:link w:val="Tableheadingwhite"/>
    <w:rsid w:val="007E4689"/>
    <w:rPr>
      <w:rFonts w:asciiTheme="majorHAnsi" w:hAnsiTheme="majorHAnsi"/>
      <w:b/>
      <w:bCs/>
      <w:color w:val="FFFFFF" w:themeColor="background1"/>
      <w:sz w:val="20"/>
    </w:rPr>
  </w:style>
  <w:style w:type="paragraph" w:customStyle="1" w:styleId="Tablecopy">
    <w:name w:val="Table copy"/>
    <w:next w:val="Normal"/>
    <w:link w:val="TablecopyChar"/>
    <w:autoRedefine/>
    <w:qFormat/>
    <w:rsid w:val="007E4689"/>
    <w:pPr>
      <w:spacing w:after="40" w:line="240" w:lineRule="auto"/>
    </w:pPr>
    <w:rPr>
      <w:color w:val="1A1A1A" w:themeColor="text1"/>
      <w:sz w:val="20"/>
    </w:rPr>
  </w:style>
  <w:style w:type="character" w:customStyle="1" w:styleId="TablecopyChar">
    <w:name w:val="Table copy Char"/>
    <w:basedOn w:val="DefaultParagraphFont"/>
    <w:link w:val="Tablecopy"/>
    <w:rsid w:val="007E4689"/>
    <w:rPr>
      <w:color w:val="1A1A1A" w:themeColor="text1"/>
      <w:sz w:val="20"/>
    </w:rPr>
  </w:style>
  <w:style w:type="paragraph" w:styleId="Header">
    <w:name w:val="header"/>
    <w:link w:val="HeaderChar"/>
    <w:autoRedefine/>
    <w:uiPriority w:val="99"/>
    <w:unhideWhenUsed/>
    <w:qFormat/>
    <w:rsid w:val="00037882"/>
    <w:pPr>
      <w:tabs>
        <w:tab w:val="center" w:pos="4513"/>
        <w:tab w:val="right" w:pos="9026"/>
      </w:tabs>
      <w:spacing w:after="0" w:line="240" w:lineRule="auto"/>
    </w:pPr>
    <w:rPr>
      <w:color w:val="FFFFFF" w:themeColor="background1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037882"/>
    <w:rPr>
      <w:color w:val="FFFFFF" w:themeColor="background1"/>
      <w:sz w:val="16"/>
    </w:rPr>
  </w:style>
  <w:style w:type="paragraph" w:styleId="Footer">
    <w:name w:val="footer"/>
    <w:basedOn w:val="Normal"/>
    <w:link w:val="FooterChar"/>
    <w:uiPriority w:val="99"/>
    <w:unhideWhenUsed/>
    <w:qFormat/>
    <w:rsid w:val="00287DA2"/>
    <w:pPr>
      <w:tabs>
        <w:tab w:val="center" w:pos="4513"/>
        <w:tab w:val="right" w:pos="9026"/>
      </w:tabs>
      <w:spacing w:line="240" w:lineRule="auto"/>
    </w:pPr>
    <w:rPr>
      <w:color w:val="023B64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87DA2"/>
    <w:rPr>
      <w:color w:val="023B64"/>
      <w:sz w:val="20"/>
      <w:szCs w:val="20"/>
    </w:rPr>
  </w:style>
  <w:style w:type="paragraph" w:styleId="TOC1">
    <w:name w:val="toc 1"/>
    <w:basedOn w:val="Normal"/>
    <w:next w:val="Normal"/>
    <w:uiPriority w:val="39"/>
    <w:unhideWhenUsed/>
    <w:qFormat/>
    <w:rsid w:val="007E4689"/>
  </w:style>
  <w:style w:type="paragraph" w:styleId="TOC2">
    <w:name w:val="toc 2"/>
    <w:next w:val="Normal"/>
    <w:autoRedefine/>
    <w:uiPriority w:val="39"/>
    <w:unhideWhenUsed/>
    <w:rsid w:val="007E4689"/>
    <w:pPr>
      <w:spacing w:after="120" w:line="312" w:lineRule="auto"/>
      <w:ind w:left="284"/>
    </w:pPr>
    <w:rPr>
      <w:color w:val="1A1A1A" w:themeColor="text1"/>
      <w:sz w:val="24"/>
    </w:rPr>
  </w:style>
  <w:style w:type="paragraph" w:styleId="TOC3">
    <w:name w:val="toc 3"/>
    <w:next w:val="Normal"/>
    <w:autoRedefine/>
    <w:uiPriority w:val="39"/>
    <w:unhideWhenUsed/>
    <w:rsid w:val="007E4689"/>
    <w:pPr>
      <w:spacing w:after="120" w:line="312" w:lineRule="auto"/>
      <w:ind w:left="567"/>
    </w:pPr>
    <w:rPr>
      <w:color w:val="1A1A1A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7E4689"/>
    <w:rPr>
      <w:color w:val="0D0D0D" w:themeColor="accent1" w:themeShade="80"/>
      <w:u w:val="single"/>
    </w:rPr>
  </w:style>
  <w:style w:type="character" w:styleId="BookTitle">
    <w:name w:val="Book Title"/>
    <w:basedOn w:val="DefaultParagraphFont"/>
    <w:uiPriority w:val="33"/>
    <w:rsid w:val="007E4689"/>
    <w:rPr>
      <w:rFonts w:asciiTheme="minorHAnsi" w:hAnsiTheme="minorHAnsi"/>
      <w:b w:val="0"/>
      <w:bCs/>
      <w:i w:val="0"/>
      <w:iCs/>
      <w:spacing w:val="5"/>
      <w:sz w:val="24"/>
    </w:rPr>
  </w:style>
  <w:style w:type="paragraph" w:customStyle="1" w:styleId="BulletL1">
    <w:name w:val="Bullet L1"/>
    <w:link w:val="BulletL1Char"/>
    <w:qFormat/>
    <w:rsid w:val="00471991"/>
    <w:pPr>
      <w:numPr>
        <w:numId w:val="20"/>
      </w:numPr>
      <w:spacing w:after="120" w:line="240" w:lineRule="auto"/>
      <w:ind w:left="714" w:hanging="357"/>
    </w:pPr>
    <w:rPr>
      <w:color w:val="1A1A1A" w:themeColor="text1"/>
    </w:rPr>
  </w:style>
  <w:style w:type="character" w:customStyle="1" w:styleId="BulletL1Char">
    <w:name w:val="Bullet L1 Char"/>
    <w:basedOn w:val="DefaultParagraphFont"/>
    <w:link w:val="BulletL1"/>
    <w:rsid w:val="00471991"/>
    <w:rPr>
      <w:color w:val="1A1A1A" w:themeColor="text1"/>
    </w:rPr>
  </w:style>
  <w:style w:type="paragraph" w:customStyle="1" w:styleId="BulletL2">
    <w:name w:val="Bullet L2"/>
    <w:link w:val="BulletL2Char"/>
    <w:autoRedefine/>
    <w:qFormat/>
    <w:rsid w:val="00844BE6"/>
    <w:pPr>
      <w:numPr>
        <w:numId w:val="5"/>
      </w:numPr>
      <w:spacing w:after="80" w:line="312" w:lineRule="auto"/>
    </w:pPr>
    <w:rPr>
      <w:color w:val="1A1A1A" w:themeColor="text1"/>
      <w:sz w:val="24"/>
    </w:rPr>
  </w:style>
  <w:style w:type="character" w:customStyle="1" w:styleId="BulletL2Char">
    <w:name w:val="Bullet L2 Char"/>
    <w:basedOn w:val="BulletL1Char"/>
    <w:link w:val="BulletL2"/>
    <w:rsid w:val="00844BE6"/>
    <w:rPr>
      <w:color w:val="1A1A1A" w:themeColor="text1"/>
      <w:sz w:val="24"/>
    </w:rPr>
  </w:style>
  <w:style w:type="paragraph" w:customStyle="1" w:styleId="BulletL3">
    <w:name w:val="Bullet L3"/>
    <w:basedOn w:val="BulletL1"/>
    <w:autoRedefine/>
    <w:qFormat/>
    <w:rsid w:val="00CC59AA"/>
    <w:pPr>
      <w:numPr>
        <w:numId w:val="6"/>
      </w:numPr>
      <w:ind w:left="794" w:hanging="227"/>
    </w:pPr>
  </w:style>
  <w:style w:type="character" w:styleId="Emphasis">
    <w:name w:val="Emphasis"/>
    <w:basedOn w:val="DefaultParagraphFont"/>
    <w:uiPriority w:val="20"/>
    <w:rsid w:val="007E4689"/>
    <w:rPr>
      <w:rFonts w:asciiTheme="minorHAnsi" w:hAnsiTheme="minorHAnsi"/>
      <w:b w:val="0"/>
      <w:i w:val="0"/>
      <w:iCs/>
      <w:sz w:val="28"/>
    </w:rPr>
  </w:style>
  <w:style w:type="character" w:styleId="EndnoteReference">
    <w:name w:val="endnote reference"/>
    <w:basedOn w:val="DefaultParagraphFont"/>
    <w:uiPriority w:val="99"/>
    <w:semiHidden/>
    <w:unhideWhenUsed/>
    <w:rsid w:val="007E468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E4689"/>
    <w:rPr>
      <w:color w:val="CE372F" w:themeColor="followedHyperlink"/>
      <w:u w:val="single"/>
    </w:rPr>
  </w:style>
  <w:style w:type="paragraph" w:customStyle="1" w:styleId="FooterDepartmentdivisionunitnameCover">
    <w:name w:val="Footer Department/division/unit name (Cover)"/>
    <w:qFormat/>
    <w:rsid w:val="007E4689"/>
    <w:pPr>
      <w:spacing w:after="0" w:line="240" w:lineRule="auto"/>
    </w:pPr>
    <w:rPr>
      <w:rFonts w:asciiTheme="majorHAnsi" w:eastAsiaTheme="majorEastAsia" w:hAnsiTheme="majorHAnsi" w:cstheme="majorBidi"/>
      <w:b/>
      <w:iCs/>
      <w:noProof/>
      <w:color w:val="1A1A1A" w:themeColor="text1"/>
      <w:sz w:val="20"/>
    </w:rPr>
  </w:style>
  <w:style w:type="character" w:styleId="FootnoteReference">
    <w:name w:val="footnote reference"/>
    <w:basedOn w:val="DefaultParagraphFont"/>
    <w:uiPriority w:val="99"/>
    <w:unhideWhenUsed/>
    <w:qFormat/>
    <w:rsid w:val="007E4689"/>
    <w:rPr>
      <w:rFonts w:asciiTheme="minorHAnsi" w:hAnsiTheme="minorHAnsi"/>
      <w:color w:val="1A1A1A" w:themeColor="text1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46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4689"/>
    <w:rPr>
      <w:color w:val="1A1A1A" w:themeColor="text1"/>
      <w:sz w:val="20"/>
      <w:szCs w:val="20"/>
    </w:rPr>
  </w:style>
  <w:style w:type="table" w:styleId="GridTable2">
    <w:name w:val="Grid Table 2"/>
    <w:basedOn w:val="TableNormal"/>
    <w:uiPriority w:val="47"/>
    <w:rsid w:val="007E4689"/>
    <w:pPr>
      <w:spacing w:after="0" w:line="240" w:lineRule="auto"/>
    </w:p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character" w:customStyle="1" w:styleId="Heading7Char">
    <w:name w:val="Heading 7 Char"/>
    <w:aliases w:val="Do not use1 Char"/>
    <w:basedOn w:val="DefaultParagraphFont"/>
    <w:link w:val="Heading7"/>
    <w:uiPriority w:val="9"/>
    <w:rsid w:val="00B07EBE"/>
    <w:rPr>
      <w:rFonts w:asciiTheme="majorHAnsi" w:eastAsiaTheme="majorEastAsia" w:hAnsiTheme="majorHAnsi" w:cstheme="majorBidi"/>
      <w:b/>
      <w:iCs/>
      <w:color w:val="0D0D0D" w:themeColor="accent1" w:themeShade="80"/>
      <w:sz w:val="24"/>
    </w:rPr>
  </w:style>
  <w:style w:type="character" w:customStyle="1" w:styleId="Heading8Char">
    <w:name w:val="Heading 8 Char"/>
    <w:aliases w:val="Do not use2 Char"/>
    <w:basedOn w:val="DefaultParagraphFont"/>
    <w:link w:val="Heading8"/>
    <w:uiPriority w:val="9"/>
    <w:rsid w:val="00B07EBE"/>
    <w:rPr>
      <w:rFonts w:asciiTheme="majorHAnsi" w:eastAsiaTheme="majorEastAsia" w:hAnsiTheme="majorHAnsi" w:cstheme="majorBidi"/>
      <w:b/>
      <w:color w:val="0D0D0D" w:themeColor="accent1" w:themeShade="80"/>
      <w:sz w:val="24"/>
      <w:szCs w:val="21"/>
    </w:rPr>
  </w:style>
  <w:style w:type="character" w:customStyle="1" w:styleId="Heading9Char">
    <w:name w:val="Heading 9 Char"/>
    <w:aliases w:val="Do not use3 Char"/>
    <w:basedOn w:val="DefaultParagraphFont"/>
    <w:link w:val="Heading9"/>
    <w:uiPriority w:val="9"/>
    <w:rsid w:val="007E4689"/>
    <w:rPr>
      <w:rFonts w:asciiTheme="majorHAnsi" w:eastAsiaTheme="majorEastAsia" w:hAnsiTheme="majorHAnsi" w:cstheme="majorBidi"/>
      <w:b/>
      <w:iCs/>
      <w:color w:val="0D0D0D" w:themeColor="accent1" w:themeShade="80"/>
      <w:sz w:val="24"/>
      <w:szCs w:val="21"/>
    </w:rPr>
  </w:style>
  <w:style w:type="character" w:customStyle="1" w:styleId="InstructionalRed">
    <w:name w:val="Instructional Red"/>
    <w:basedOn w:val="DefaultParagraphFont"/>
    <w:uiPriority w:val="1"/>
    <w:qFormat/>
    <w:rsid w:val="007E4689"/>
    <w:rPr>
      <w:rFonts w:asciiTheme="minorHAnsi" w:hAnsiTheme="minorHAnsi"/>
      <w:color w:val="002D4B" w:themeColor="accent2" w:themeShade="80"/>
      <w:sz w:val="24"/>
    </w:rPr>
  </w:style>
  <w:style w:type="character" w:styleId="IntenseEmphasis">
    <w:name w:val="Intense Emphasis"/>
    <w:basedOn w:val="DefaultParagraphFont"/>
    <w:uiPriority w:val="21"/>
    <w:rsid w:val="007E4689"/>
    <w:rPr>
      <w:rFonts w:asciiTheme="minorHAnsi" w:hAnsiTheme="minorHAnsi"/>
      <w:b w:val="0"/>
      <w:i w:val="0"/>
      <w:iCs/>
      <w:color w:val="0D0D0D" w:themeColor="accent1" w:themeShade="80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rsid w:val="007E4689"/>
    <w:pPr>
      <w:pBdr>
        <w:top w:val="single" w:sz="4" w:space="6" w:color="1A1A1A" w:themeColor="accent1"/>
        <w:bottom w:val="single" w:sz="4" w:space="6" w:color="1A1A1A" w:themeColor="accent1"/>
      </w:pBdr>
      <w:spacing w:before="240" w:after="240"/>
      <w:ind w:left="851" w:right="851"/>
    </w:pPr>
    <w:rPr>
      <w:iCs/>
      <w:color w:val="0D0D0D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89"/>
    <w:rPr>
      <w:iCs/>
      <w:color w:val="0D0D0D" w:themeColor="accent1" w:themeShade="80"/>
      <w:sz w:val="24"/>
    </w:rPr>
  </w:style>
  <w:style w:type="character" w:styleId="IntenseReference">
    <w:name w:val="Intense Reference"/>
    <w:basedOn w:val="DefaultParagraphFont"/>
    <w:uiPriority w:val="32"/>
    <w:rsid w:val="007E4689"/>
    <w:rPr>
      <w:rFonts w:asciiTheme="minorHAnsi" w:hAnsiTheme="minorHAnsi"/>
      <w:b w:val="0"/>
      <w:bCs/>
      <w:smallCaps/>
      <w:color w:val="0D0D0D" w:themeColor="accent1" w:themeShade="80"/>
      <w:spacing w:val="5"/>
      <w:sz w:val="24"/>
    </w:rPr>
  </w:style>
  <w:style w:type="paragraph" w:styleId="ListContinue">
    <w:name w:val="List Continue"/>
    <w:basedOn w:val="Normal"/>
    <w:uiPriority w:val="4"/>
    <w:qFormat/>
    <w:rsid w:val="007E4689"/>
    <w:pPr>
      <w:spacing w:line="288" w:lineRule="auto"/>
      <w:ind w:left="284"/>
      <w:contextualSpacing/>
    </w:pPr>
    <w:rPr>
      <w:color w:val="auto"/>
      <w:spacing w:val="-2"/>
      <w:kern w:val="0"/>
      <w14:ligatures w14:val="none"/>
    </w:rPr>
  </w:style>
  <w:style w:type="paragraph" w:styleId="ListNumber2">
    <w:name w:val="List Number 2"/>
    <w:aliases w:val="List Number L2"/>
    <w:basedOn w:val="Normal"/>
    <w:autoRedefine/>
    <w:uiPriority w:val="4"/>
    <w:qFormat/>
    <w:rsid w:val="00CC59AA"/>
    <w:pPr>
      <w:numPr>
        <w:ilvl w:val="1"/>
        <w:numId w:val="12"/>
      </w:numPr>
      <w:ind w:left="851" w:hanging="567"/>
      <w:contextualSpacing/>
    </w:pPr>
    <w:rPr>
      <w:color w:val="auto"/>
      <w:spacing w:val="-2"/>
      <w:kern w:val="0"/>
      <w14:ligatures w14:val="none"/>
    </w:rPr>
  </w:style>
  <w:style w:type="paragraph" w:styleId="ListNumber3">
    <w:name w:val="List Number 3"/>
    <w:aliases w:val="List Number L3"/>
    <w:basedOn w:val="Normal"/>
    <w:uiPriority w:val="4"/>
    <w:qFormat/>
    <w:rsid w:val="00DA6B55"/>
    <w:pPr>
      <w:numPr>
        <w:ilvl w:val="2"/>
        <w:numId w:val="12"/>
      </w:numPr>
      <w:ind w:left="1985" w:hanging="851"/>
      <w:contextualSpacing/>
    </w:pPr>
    <w:rPr>
      <w:color w:val="auto"/>
      <w:spacing w:val="-2"/>
      <w:kern w:val="0"/>
      <w14:ligatures w14:val="none"/>
    </w:rPr>
  </w:style>
  <w:style w:type="paragraph" w:styleId="ListNumber">
    <w:name w:val="List Number"/>
    <w:aliases w:val="List Number L1"/>
    <w:basedOn w:val="Normal"/>
    <w:next w:val="ListContinue"/>
    <w:uiPriority w:val="4"/>
    <w:qFormat/>
    <w:rsid w:val="00DA6B55"/>
    <w:pPr>
      <w:numPr>
        <w:numId w:val="12"/>
      </w:numPr>
      <w:ind w:left="568" w:hanging="284"/>
    </w:pPr>
    <w:rPr>
      <w:color w:val="auto"/>
      <w:spacing w:val="-2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E4689"/>
    <w:pPr>
      <w:ind w:left="720"/>
      <w:contextualSpacing/>
    </w:pPr>
    <w:rPr>
      <w:color w:val="auto"/>
    </w:rPr>
  </w:style>
  <w:style w:type="table" w:styleId="ListTable3">
    <w:name w:val="List Table 3"/>
    <w:basedOn w:val="TableNormal"/>
    <w:uiPriority w:val="48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1A1A1A" w:themeColor="text1"/>
        <w:left w:val="single" w:sz="4" w:space="0" w:color="1A1A1A" w:themeColor="text1"/>
        <w:bottom w:val="single" w:sz="4" w:space="0" w:color="1A1A1A" w:themeColor="text1"/>
        <w:right w:val="single" w:sz="4" w:space="0" w:color="1A1A1A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1A1A" w:themeColor="text1"/>
          <w:right w:val="single" w:sz="4" w:space="0" w:color="1A1A1A" w:themeColor="text1"/>
        </w:tcBorders>
      </w:tcPr>
    </w:tblStylePr>
    <w:tblStylePr w:type="band1Horz">
      <w:tblPr/>
      <w:tcPr>
        <w:tcBorders>
          <w:top w:val="single" w:sz="4" w:space="0" w:color="1A1A1A" w:themeColor="text1"/>
          <w:bottom w:val="single" w:sz="4" w:space="0" w:color="1A1A1A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1A1A" w:themeColor="text1"/>
          <w:left w:val="nil"/>
        </w:tcBorders>
      </w:tcPr>
    </w:tblStylePr>
    <w:tblStylePr w:type="swCell">
      <w:tblPr/>
      <w:tcPr>
        <w:tcBorders>
          <w:top w:val="double" w:sz="4" w:space="0" w:color="1A1A1A" w:themeColor="text1"/>
          <w:right w:val="nil"/>
        </w:tcBorders>
      </w:tcPr>
    </w:tblStylePr>
  </w:style>
  <w:style w:type="paragraph" w:customStyle="1" w:styleId="NumberlistL1">
    <w:name w:val="Number list L1"/>
    <w:link w:val="NumberlistL1Char"/>
    <w:autoRedefine/>
    <w:rsid w:val="007E4689"/>
    <w:pPr>
      <w:numPr>
        <w:numId w:val="13"/>
      </w:numPr>
      <w:spacing w:after="60" w:line="312" w:lineRule="auto"/>
    </w:pPr>
    <w:rPr>
      <w:color w:val="1A1A1A" w:themeColor="text1"/>
      <w:sz w:val="24"/>
    </w:rPr>
  </w:style>
  <w:style w:type="character" w:customStyle="1" w:styleId="NumberlistL1Char">
    <w:name w:val="Number list L1 Char"/>
    <w:basedOn w:val="DefaultParagraphFont"/>
    <w:link w:val="NumberlistL1"/>
    <w:rsid w:val="007E4689"/>
    <w:rPr>
      <w:color w:val="1A1A1A" w:themeColor="text1"/>
      <w:sz w:val="24"/>
    </w:rPr>
  </w:style>
  <w:style w:type="paragraph" w:customStyle="1" w:styleId="NumberlistL2">
    <w:name w:val="Number list L2"/>
    <w:basedOn w:val="NumberlistL1"/>
    <w:link w:val="NumberlistL2Char"/>
    <w:autoRedefine/>
    <w:rsid w:val="007E4689"/>
    <w:pPr>
      <w:numPr>
        <w:ilvl w:val="1"/>
        <w:numId w:val="15"/>
      </w:numPr>
    </w:pPr>
  </w:style>
  <w:style w:type="character" w:customStyle="1" w:styleId="NumberlistL2Char">
    <w:name w:val="Number list L2 Char"/>
    <w:basedOn w:val="NumberlistL1Char"/>
    <w:link w:val="NumberlistL2"/>
    <w:rsid w:val="007E4689"/>
    <w:rPr>
      <w:color w:val="1A1A1A" w:themeColor="text1"/>
      <w:sz w:val="24"/>
    </w:rPr>
  </w:style>
  <w:style w:type="paragraph" w:customStyle="1" w:styleId="NumberlistL3">
    <w:name w:val="Number list L3"/>
    <w:basedOn w:val="NumberlistL2"/>
    <w:link w:val="NumberlistL3Char"/>
    <w:rsid w:val="007E4689"/>
    <w:pPr>
      <w:numPr>
        <w:ilvl w:val="2"/>
      </w:numPr>
    </w:pPr>
  </w:style>
  <w:style w:type="character" w:customStyle="1" w:styleId="NumberlistL3Char">
    <w:name w:val="Number list L3 Char"/>
    <w:basedOn w:val="NumberlistL2Char"/>
    <w:link w:val="NumberlistL3"/>
    <w:rsid w:val="007E4689"/>
    <w:rPr>
      <w:color w:val="1A1A1A" w:themeColor="text1"/>
      <w:sz w:val="24"/>
    </w:rPr>
  </w:style>
  <w:style w:type="paragraph" w:styleId="Quote">
    <w:name w:val="Quote"/>
    <w:basedOn w:val="Normal"/>
    <w:next w:val="Normal"/>
    <w:link w:val="QuoteChar"/>
    <w:autoRedefine/>
    <w:uiPriority w:val="29"/>
    <w:rsid w:val="007E4689"/>
    <w:pPr>
      <w:pBdr>
        <w:top w:val="single" w:sz="8" w:space="6" w:color="auto"/>
        <w:bottom w:val="single" w:sz="8" w:space="6" w:color="auto"/>
      </w:pBdr>
      <w:spacing w:before="240" w:after="240"/>
      <w:ind w:left="851" w:right="851"/>
    </w:pPr>
    <w:rPr>
      <w:iCs/>
      <w:color w:val="37393B" w:themeColor="background2" w:themeShade="40"/>
    </w:rPr>
  </w:style>
  <w:style w:type="character" w:customStyle="1" w:styleId="QuoteChar">
    <w:name w:val="Quote Char"/>
    <w:basedOn w:val="DefaultParagraphFont"/>
    <w:link w:val="Quote"/>
    <w:uiPriority w:val="29"/>
    <w:rsid w:val="007E4689"/>
    <w:rPr>
      <w:iCs/>
      <w:color w:val="37393B" w:themeColor="background2" w:themeShade="40"/>
      <w:sz w:val="24"/>
    </w:rPr>
  </w:style>
  <w:style w:type="character" w:styleId="SubtleEmphasis">
    <w:name w:val="Subtle Emphasis"/>
    <w:basedOn w:val="DefaultParagraphFont"/>
    <w:uiPriority w:val="19"/>
    <w:rsid w:val="007E4689"/>
    <w:rPr>
      <w:rFonts w:asciiTheme="minorHAnsi" w:hAnsiTheme="minorHAnsi"/>
      <w:i/>
      <w:iCs/>
      <w:color w:val="37393B" w:themeColor="background2" w:themeShade="40"/>
      <w:sz w:val="24"/>
    </w:rPr>
  </w:style>
  <w:style w:type="paragraph" w:customStyle="1" w:styleId="Tablebullet">
    <w:name w:val="Table bullet"/>
    <w:basedOn w:val="Tablecopy"/>
    <w:qFormat/>
    <w:rsid w:val="007E4689"/>
    <w:pPr>
      <w:numPr>
        <w:numId w:val="16"/>
      </w:numPr>
    </w:pPr>
  </w:style>
  <w:style w:type="paragraph" w:customStyle="1" w:styleId="Tableheadingblack">
    <w:name w:val="Table heading black"/>
    <w:basedOn w:val="Tableheadingwhite"/>
    <w:next w:val="Normal"/>
    <w:autoRedefine/>
    <w:qFormat/>
    <w:rsid w:val="004C000F"/>
    <w:rPr>
      <w:color w:val="1A1A1A" w:themeColor="text1"/>
    </w:rPr>
  </w:style>
  <w:style w:type="paragraph" w:styleId="TOCHeading">
    <w:name w:val="TOC Heading"/>
    <w:basedOn w:val="Heading1"/>
    <w:next w:val="Heading1"/>
    <w:uiPriority w:val="39"/>
    <w:unhideWhenUsed/>
    <w:qFormat/>
    <w:rsid w:val="007E4689"/>
    <w:pPr>
      <w:spacing w:after="240"/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E4689"/>
    <w:rPr>
      <w:rFonts w:asciiTheme="minorHAnsi" w:hAnsiTheme="minorHAnsi"/>
      <w:color w:val="C00000"/>
      <w:sz w:val="24"/>
      <w:shd w:val="clear" w:color="auto" w:fill="E1DFDD"/>
    </w:rPr>
  </w:style>
  <w:style w:type="paragraph" w:customStyle="1" w:styleId="Titledividerline">
    <w:name w:val="Title divider line"/>
    <w:basedOn w:val="Subtitle"/>
    <w:qFormat/>
    <w:rsid w:val="00540EB6"/>
    <w:pPr>
      <w:spacing w:before="120" w:line="240" w:lineRule="exact"/>
    </w:pPr>
    <w:rPr>
      <w:color w:val="A8ABAE" w:themeColor="background2" w:themeShade="BF"/>
    </w:rPr>
  </w:style>
  <w:style w:type="numbering" w:customStyle="1" w:styleId="CurrentList1">
    <w:name w:val="Current List1"/>
    <w:uiPriority w:val="99"/>
    <w:rsid w:val="00844BE6"/>
    <w:pPr>
      <w:numPr>
        <w:numId w:val="17"/>
      </w:numPr>
    </w:pPr>
  </w:style>
  <w:style w:type="character" w:styleId="PlaceholderText">
    <w:name w:val="Placeholder Text"/>
    <w:basedOn w:val="DefaultParagraphFont"/>
    <w:uiPriority w:val="99"/>
    <w:semiHidden/>
    <w:rsid w:val="00B73D50"/>
    <w:rPr>
      <w:color w:val="666666"/>
    </w:rPr>
  </w:style>
  <w:style w:type="table" w:styleId="PlainTable2">
    <w:name w:val="Plain Table 2"/>
    <w:basedOn w:val="TableNormal"/>
    <w:uiPriority w:val="42"/>
    <w:rsid w:val="00827A03"/>
    <w:pPr>
      <w:spacing w:after="0" w:line="240" w:lineRule="auto"/>
    </w:pPr>
    <w:tblPr>
      <w:tblStyleRowBandSize w:val="1"/>
      <w:tblStyleColBandSize w:val="1"/>
      <w:tblBorders>
        <w:top w:val="single" w:sz="4" w:space="0" w:color="8C8C8C" w:themeColor="text1" w:themeTint="80"/>
        <w:bottom w:val="single" w:sz="4" w:space="0" w:color="8C8C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C8C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C8C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C8C8C" w:themeColor="text1" w:themeTint="80"/>
          <w:right w:val="single" w:sz="4" w:space="0" w:color="8C8C8C" w:themeColor="text1" w:themeTint="80"/>
        </w:tcBorders>
      </w:tcPr>
    </w:tblStylePr>
    <w:tblStylePr w:type="band2Vert">
      <w:tblPr/>
      <w:tcPr>
        <w:tcBorders>
          <w:left w:val="single" w:sz="4" w:space="0" w:color="8C8C8C" w:themeColor="text1" w:themeTint="80"/>
          <w:right w:val="single" w:sz="4" w:space="0" w:color="8C8C8C" w:themeColor="text1" w:themeTint="80"/>
        </w:tcBorders>
      </w:tcPr>
    </w:tblStylePr>
    <w:tblStylePr w:type="band1Horz">
      <w:tblPr/>
      <w:tcPr>
        <w:tcBorders>
          <w:top w:val="single" w:sz="4" w:space="0" w:color="8C8C8C" w:themeColor="text1" w:themeTint="80"/>
          <w:bottom w:val="single" w:sz="4" w:space="0" w:color="8C8C8C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E17FB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esternintel@police.tas.gov.au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rthernintel@police.tas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outhernintel@police.tas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53A729105745F0BB72E52D236E6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390FE-E17F-40EC-BE0C-5A39BBD21B78}"/>
      </w:docPartPr>
      <w:docPartBody>
        <w:p w:rsidR="00C17A30" w:rsidRDefault="000C4A6D" w:rsidP="000C4A6D">
          <w:pPr>
            <w:pStyle w:val="9453A729105745F0BB72E52D236E6575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D3ED58D769B3418594A842DF80109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7EA07-21C7-4005-B966-D6E45BEFAF66}"/>
      </w:docPartPr>
      <w:docPartBody>
        <w:p w:rsidR="00C17A30" w:rsidRDefault="000C4A6D" w:rsidP="000C4A6D">
          <w:pPr>
            <w:pStyle w:val="D3ED58D769B3418594A842DF801091AA"/>
          </w:pPr>
          <w:r w:rsidRPr="0091273F">
            <w:t>Click or tap to enter a date.</w:t>
          </w:r>
        </w:p>
      </w:docPartBody>
    </w:docPart>
    <w:docPart>
      <w:docPartPr>
        <w:name w:val="E55C626A69214814B4059CC01FCC7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A05E8-0854-4F9A-AD6B-6D291753BA7B}"/>
      </w:docPartPr>
      <w:docPartBody>
        <w:p w:rsidR="00C17A30" w:rsidRDefault="000C4A6D" w:rsidP="000C4A6D">
          <w:pPr>
            <w:pStyle w:val="E55C626A69214814B4059CC01FCC7452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4759D124C7A24EDA9AFF6F34CC2CE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8DADD-FAA1-4F1A-A46B-B9695C5D51FB}"/>
      </w:docPartPr>
      <w:docPartBody>
        <w:p w:rsidR="00C17A30" w:rsidRDefault="000C4A6D" w:rsidP="000C4A6D">
          <w:pPr>
            <w:pStyle w:val="4759D124C7A24EDA9AFF6F34CC2CE6BA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F07FA5EF345F4148A9233E64E0EA5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49AAD-F84B-49A0-979F-E0A81B7B1C16}"/>
      </w:docPartPr>
      <w:docPartBody>
        <w:p w:rsidR="002B39AF" w:rsidRDefault="003757F7" w:rsidP="003757F7">
          <w:pPr>
            <w:pStyle w:val="F07FA5EF345F4148A9233E64E0EA5A15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16365CC54924E38825C549BD2113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67AF7-0CF4-4798-BCC1-072D9C15F094}"/>
      </w:docPartPr>
      <w:docPartBody>
        <w:p w:rsidR="002B39AF" w:rsidRDefault="003757F7" w:rsidP="003757F7">
          <w:pPr>
            <w:pStyle w:val="316365CC54924E38825C549BD211305F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7259D64E28B344459F0C54907816C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18924-E50D-4021-9A1A-BDBC24727144}"/>
      </w:docPartPr>
      <w:docPartBody>
        <w:p w:rsidR="002B39AF" w:rsidRDefault="003757F7" w:rsidP="003757F7">
          <w:pPr>
            <w:pStyle w:val="7259D64E28B344459F0C54907816C35E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9C38FBBE496D4202998BAF1294B40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B78BB-53B2-49F6-A6B6-3DDCC5690AAD}"/>
      </w:docPartPr>
      <w:docPartBody>
        <w:p w:rsidR="002B39AF" w:rsidRDefault="003757F7" w:rsidP="003757F7">
          <w:pPr>
            <w:pStyle w:val="9C38FBBE496D4202998BAF1294B40EF2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DE8E22FD84FE4E0BBCF32B69F66B8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807BC-D963-4526-B17F-E1220957738D}"/>
      </w:docPartPr>
      <w:docPartBody>
        <w:p w:rsidR="002B39AF" w:rsidRDefault="003757F7" w:rsidP="003757F7">
          <w:pPr>
            <w:pStyle w:val="DE8E22FD84FE4E0BBCF32B69F66B8756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839671327EC84725A8EC1E4E77ABD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994D7-1DC6-43D7-89EC-336B91E4F969}"/>
      </w:docPartPr>
      <w:docPartBody>
        <w:p w:rsidR="002B39AF" w:rsidRDefault="003757F7" w:rsidP="003757F7">
          <w:pPr>
            <w:pStyle w:val="839671327EC84725A8EC1E4E77ABD5C1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33A2287AD7C4750A32EB3B8B3A6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98861-B17A-482E-A985-01BB9733011D}"/>
      </w:docPartPr>
      <w:docPartBody>
        <w:p w:rsidR="002B39AF" w:rsidRDefault="003757F7" w:rsidP="003757F7">
          <w:pPr>
            <w:pStyle w:val="333A2287AD7C4750A32EB3B8B3A67F7C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1711E9DF1B674AEC9861237DF162B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2AA8C-0B9D-453A-9D3E-1D9049ED405D}"/>
      </w:docPartPr>
      <w:docPartBody>
        <w:p w:rsidR="002B39AF" w:rsidRDefault="003757F7" w:rsidP="003757F7">
          <w:pPr>
            <w:pStyle w:val="1711E9DF1B674AEC9861237DF162BB03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5FE3B4F8937F415697EE7373C684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F493A-2EC5-4820-B46B-15BBD5EADA9F}"/>
      </w:docPartPr>
      <w:docPartBody>
        <w:p w:rsidR="002B39AF" w:rsidRDefault="003757F7" w:rsidP="003757F7">
          <w:pPr>
            <w:pStyle w:val="5FE3B4F8937F415697EE7373C684C702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1A86F4E4874649B3BB31C18DBAB31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4F182-F63B-4A7B-8933-FA95CC23CB10}"/>
      </w:docPartPr>
      <w:docPartBody>
        <w:p w:rsidR="002B39AF" w:rsidRDefault="003757F7" w:rsidP="003757F7">
          <w:pPr>
            <w:pStyle w:val="1A86F4E4874649B3BB31C18DBAB312EB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49AC7009F72A4B91A8EFB6247488B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834B8-8AFA-4DD4-A415-E44B31F8169C}"/>
      </w:docPartPr>
      <w:docPartBody>
        <w:p w:rsidR="002B39AF" w:rsidRDefault="003757F7" w:rsidP="003757F7">
          <w:pPr>
            <w:pStyle w:val="49AC7009F72A4B91A8EFB6247488B55E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7AA1C0D0806148AE99DA64D647FC1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6C0A8-E557-4A37-84B0-BF9D21B51534}"/>
      </w:docPartPr>
      <w:docPartBody>
        <w:p w:rsidR="002B39AF" w:rsidRDefault="003757F7" w:rsidP="003757F7">
          <w:pPr>
            <w:pStyle w:val="7AA1C0D0806148AE99DA64D647FC1D33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A612E02683344DC9CB5C71F3AB1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36CFA-9994-432F-A4C4-DF4A964DF231}"/>
      </w:docPartPr>
      <w:docPartBody>
        <w:p w:rsidR="002B39AF" w:rsidRDefault="003757F7" w:rsidP="003757F7">
          <w:pPr>
            <w:pStyle w:val="3A612E02683344DC9CB5C71F3AB11CCD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B89E96BF65C64826A20B38AFFF075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18F73-B16B-400E-8EC2-FEE5B69820AC}"/>
      </w:docPartPr>
      <w:docPartBody>
        <w:p w:rsidR="002B39AF" w:rsidRDefault="003757F7" w:rsidP="003757F7">
          <w:pPr>
            <w:pStyle w:val="B89E96BF65C64826A20B38AFFF075D28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061E4069E9C4BE78D00F32D2BBE0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CF673-62DF-4C88-853D-601B063B05A4}"/>
      </w:docPartPr>
      <w:docPartBody>
        <w:p w:rsidR="002B39AF" w:rsidRDefault="003757F7" w:rsidP="003757F7">
          <w:pPr>
            <w:pStyle w:val="3061E4069E9C4BE78D00F32D2BBE0926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7D1F44B4E38E43FAA64FF254EC5DD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E376-1E92-4A99-803B-51D0A5AD69CD}"/>
      </w:docPartPr>
      <w:docPartBody>
        <w:p w:rsidR="002B39AF" w:rsidRDefault="003757F7" w:rsidP="003757F7">
          <w:pPr>
            <w:pStyle w:val="7D1F44B4E38E43FAA64FF254EC5DDFFA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D387C5416B324BBF8609DA2452CF7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C398D-DA90-467A-85B8-02792C3BD011}"/>
      </w:docPartPr>
      <w:docPartBody>
        <w:p w:rsidR="002B39AF" w:rsidRDefault="003757F7" w:rsidP="003757F7">
          <w:pPr>
            <w:pStyle w:val="D387C5416B324BBF8609DA2452CF7348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69F10EC7DA249BD9749E117C26A4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91FC0-FB28-46FC-ABB8-32C3899D8F57}"/>
      </w:docPartPr>
      <w:docPartBody>
        <w:p w:rsidR="002B39AF" w:rsidRDefault="003757F7" w:rsidP="003757F7">
          <w:pPr>
            <w:pStyle w:val="369F10EC7DA249BD9749E117C26A4579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44D8B0C076A04BD8823BDB3336420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70626-84F8-42BA-B078-FF070FBBBB0D}"/>
      </w:docPartPr>
      <w:docPartBody>
        <w:p w:rsidR="002B39AF" w:rsidRDefault="003757F7" w:rsidP="003757F7">
          <w:pPr>
            <w:pStyle w:val="44D8B0C076A04BD8823BDB3336420470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BE0E4A39C954E968A24E5FF45AE6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67B85-C649-4546-8A4D-4B5F88F103D6}"/>
      </w:docPartPr>
      <w:docPartBody>
        <w:p w:rsidR="002B39AF" w:rsidRDefault="003757F7" w:rsidP="003757F7">
          <w:pPr>
            <w:pStyle w:val="3BE0E4A39C954E968A24E5FF45AE69F5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E39CA4FAC30C468DB475FEB1FD64A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DE6E2-8385-44C6-919E-0C2EE93C1E59}"/>
      </w:docPartPr>
      <w:docPartBody>
        <w:p w:rsidR="002B39AF" w:rsidRDefault="003757F7" w:rsidP="003757F7">
          <w:pPr>
            <w:pStyle w:val="E39CA4FAC30C468DB475FEB1FD64A330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276FA29AA2594515A3D4DBF0AC8D2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B2A8C-FCED-4FB8-B0B9-2AC025F957DF}"/>
      </w:docPartPr>
      <w:docPartBody>
        <w:p w:rsidR="002B39AF" w:rsidRDefault="003757F7" w:rsidP="003757F7">
          <w:pPr>
            <w:pStyle w:val="276FA29AA2594515A3D4DBF0AC8D2F35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20E2EE340E1A440EB71324730F9CE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5F5B5-43D6-4B83-9A5E-D32629D2127F}"/>
      </w:docPartPr>
      <w:docPartBody>
        <w:p w:rsidR="002B39AF" w:rsidRDefault="003757F7" w:rsidP="003757F7">
          <w:pPr>
            <w:pStyle w:val="20E2EE340E1A440EB71324730F9CE7D2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A77AA3CDB37347F29CA342AC8DD67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4C527-410A-401B-80C4-24408BB941DF}"/>
      </w:docPartPr>
      <w:docPartBody>
        <w:p w:rsidR="002B39AF" w:rsidRDefault="003757F7" w:rsidP="003757F7">
          <w:pPr>
            <w:pStyle w:val="A77AA3CDB37347F29CA342AC8DD679D2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590158C3F13047F791DD42C43716A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4E986-BF7E-4804-9884-98ED52BB89B0}"/>
      </w:docPartPr>
      <w:docPartBody>
        <w:p w:rsidR="002B39AF" w:rsidRDefault="003757F7" w:rsidP="003757F7">
          <w:pPr>
            <w:pStyle w:val="590158C3F13047F791DD42C43716A964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18CE47E73F214A81AD3FA92DE3054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E4F28-047B-4E93-AEF6-3893E9C8327F}"/>
      </w:docPartPr>
      <w:docPartBody>
        <w:p w:rsidR="002B39AF" w:rsidRDefault="003757F7" w:rsidP="003757F7">
          <w:pPr>
            <w:pStyle w:val="18CE47E73F214A81AD3FA92DE3054349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F6419DF5733C4284AE0C33287D889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58424-AF69-43D5-8AE9-926E834FB1F4}"/>
      </w:docPartPr>
      <w:docPartBody>
        <w:p w:rsidR="002B39AF" w:rsidRDefault="003757F7" w:rsidP="003757F7">
          <w:pPr>
            <w:pStyle w:val="F6419DF5733C4284AE0C33287D88953C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7FE56CA222DF4509B5008965F070A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EF2B0-5BE3-409D-B2EE-B591A9CD4E13}"/>
      </w:docPartPr>
      <w:docPartBody>
        <w:p w:rsidR="002E0752" w:rsidRDefault="005659A9" w:rsidP="005659A9">
          <w:pPr>
            <w:pStyle w:val="7FE56CA222DF4509B5008965F070AA7D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B834053CCBBC4815A165D0D20218C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F2FF4-6E63-4778-89A5-9F518562285D}"/>
      </w:docPartPr>
      <w:docPartBody>
        <w:p w:rsidR="002E0752" w:rsidRDefault="005659A9" w:rsidP="005659A9">
          <w:pPr>
            <w:pStyle w:val="B834053CCBBC4815A165D0D20218CB0F"/>
          </w:pPr>
          <w:r w:rsidRPr="0091273F">
            <w:rPr>
              <w:rStyle w:val="PlaceholderText"/>
              <w:color w:val="auto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6D"/>
    <w:rsid w:val="000C4A6D"/>
    <w:rsid w:val="00120285"/>
    <w:rsid w:val="002B39AF"/>
    <w:rsid w:val="002E0752"/>
    <w:rsid w:val="003757F7"/>
    <w:rsid w:val="005659A9"/>
    <w:rsid w:val="00753569"/>
    <w:rsid w:val="009C2965"/>
    <w:rsid w:val="009E0964"/>
    <w:rsid w:val="00A164F9"/>
    <w:rsid w:val="00BF3DF5"/>
    <w:rsid w:val="00C17A30"/>
    <w:rsid w:val="00EB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59A9"/>
    <w:rPr>
      <w:color w:val="666666"/>
    </w:rPr>
  </w:style>
  <w:style w:type="paragraph" w:customStyle="1" w:styleId="9453A729105745F0BB72E52D236E6575">
    <w:name w:val="9453A729105745F0BB72E52D236E6575"/>
    <w:rsid w:val="000C4A6D"/>
  </w:style>
  <w:style w:type="paragraph" w:customStyle="1" w:styleId="D3ED58D769B3418594A842DF801091AA">
    <w:name w:val="D3ED58D769B3418594A842DF801091AA"/>
    <w:rsid w:val="000C4A6D"/>
  </w:style>
  <w:style w:type="paragraph" w:customStyle="1" w:styleId="E55C626A69214814B4059CC01FCC7452">
    <w:name w:val="E55C626A69214814B4059CC01FCC7452"/>
    <w:rsid w:val="000C4A6D"/>
  </w:style>
  <w:style w:type="paragraph" w:customStyle="1" w:styleId="F07FA5EF345F4148A9233E64E0EA5A15">
    <w:name w:val="F07FA5EF345F4148A9233E64E0EA5A15"/>
    <w:rsid w:val="003757F7"/>
  </w:style>
  <w:style w:type="paragraph" w:customStyle="1" w:styleId="4759D124C7A24EDA9AFF6F34CC2CE6BA">
    <w:name w:val="4759D124C7A24EDA9AFF6F34CC2CE6BA"/>
    <w:rsid w:val="000C4A6D"/>
  </w:style>
  <w:style w:type="paragraph" w:customStyle="1" w:styleId="316365CC54924E38825C549BD211305F">
    <w:name w:val="316365CC54924E38825C549BD211305F"/>
    <w:rsid w:val="003757F7"/>
  </w:style>
  <w:style w:type="paragraph" w:customStyle="1" w:styleId="7259D64E28B344459F0C54907816C35E">
    <w:name w:val="7259D64E28B344459F0C54907816C35E"/>
    <w:rsid w:val="003757F7"/>
  </w:style>
  <w:style w:type="paragraph" w:customStyle="1" w:styleId="9C38FBBE496D4202998BAF1294B40EF2">
    <w:name w:val="9C38FBBE496D4202998BAF1294B40EF2"/>
    <w:rsid w:val="003757F7"/>
  </w:style>
  <w:style w:type="paragraph" w:customStyle="1" w:styleId="DE8E22FD84FE4E0BBCF32B69F66B8756">
    <w:name w:val="DE8E22FD84FE4E0BBCF32B69F66B8756"/>
    <w:rsid w:val="003757F7"/>
  </w:style>
  <w:style w:type="paragraph" w:customStyle="1" w:styleId="839671327EC84725A8EC1E4E77ABD5C1">
    <w:name w:val="839671327EC84725A8EC1E4E77ABD5C1"/>
    <w:rsid w:val="003757F7"/>
  </w:style>
  <w:style w:type="paragraph" w:customStyle="1" w:styleId="333A2287AD7C4750A32EB3B8B3A67F7C">
    <w:name w:val="333A2287AD7C4750A32EB3B8B3A67F7C"/>
    <w:rsid w:val="003757F7"/>
  </w:style>
  <w:style w:type="paragraph" w:customStyle="1" w:styleId="1711E9DF1B674AEC9861237DF162BB03">
    <w:name w:val="1711E9DF1B674AEC9861237DF162BB03"/>
    <w:rsid w:val="003757F7"/>
  </w:style>
  <w:style w:type="paragraph" w:customStyle="1" w:styleId="5FE3B4F8937F415697EE7373C684C702">
    <w:name w:val="5FE3B4F8937F415697EE7373C684C702"/>
    <w:rsid w:val="003757F7"/>
  </w:style>
  <w:style w:type="paragraph" w:customStyle="1" w:styleId="8759C441AD934EF0A40AF7C9D48BF911">
    <w:name w:val="8759C441AD934EF0A40AF7C9D48BF911"/>
    <w:rsid w:val="003757F7"/>
  </w:style>
  <w:style w:type="paragraph" w:customStyle="1" w:styleId="F0CBBFE1E3044DA08CABA6B13899A400">
    <w:name w:val="F0CBBFE1E3044DA08CABA6B13899A400"/>
    <w:rsid w:val="003757F7"/>
  </w:style>
  <w:style w:type="paragraph" w:customStyle="1" w:styleId="DCA773DCC8C540709E34DBC5A4F05F40">
    <w:name w:val="DCA773DCC8C540709E34DBC5A4F05F40"/>
    <w:rsid w:val="003757F7"/>
  </w:style>
  <w:style w:type="paragraph" w:customStyle="1" w:styleId="1A86F4E4874649B3BB31C18DBAB312EB">
    <w:name w:val="1A86F4E4874649B3BB31C18DBAB312EB"/>
    <w:rsid w:val="003757F7"/>
  </w:style>
  <w:style w:type="paragraph" w:customStyle="1" w:styleId="49AC7009F72A4B91A8EFB6247488B55E">
    <w:name w:val="49AC7009F72A4B91A8EFB6247488B55E"/>
    <w:rsid w:val="003757F7"/>
  </w:style>
  <w:style w:type="paragraph" w:customStyle="1" w:styleId="7AA1C0D0806148AE99DA64D647FC1D33">
    <w:name w:val="7AA1C0D0806148AE99DA64D647FC1D33"/>
    <w:rsid w:val="003757F7"/>
  </w:style>
  <w:style w:type="paragraph" w:customStyle="1" w:styleId="3A612E02683344DC9CB5C71F3AB11CCD">
    <w:name w:val="3A612E02683344DC9CB5C71F3AB11CCD"/>
    <w:rsid w:val="003757F7"/>
  </w:style>
  <w:style w:type="paragraph" w:customStyle="1" w:styleId="B89E96BF65C64826A20B38AFFF075D28">
    <w:name w:val="B89E96BF65C64826A20B38AFFF075D28"/>
    <w:rsid w:val="003757F7"/>
  </w:style>
  <w:style w:type="paragraph" w:customStyle="1" w:styleId="3061E4069E9C4BE78D00F32D2BBE0926">
    <w:name w:val="3061E4069E9C4BE78D00F32D2BBE0926"/>
    <w:rsid w:val="003757F7"/>
  </w:style>
  <w:style w:type="paragraph" w:customStyle="1" w:styleId="7D1F44B4E38E43FAA64FF254EC5DDFFA">
    <w:name w:val="7D1F44B4E38E43FAA64FF254EC5DDFFA"/>
    <w:rsid w:val="003757F7"/>
  </w:style>
  <w:style w:type="paragraph" w:customStyle="1" w:styleId="D387C5416B324BBF8609DA2452CF7348">
    <w:name w:val="D387C5416B324BBF8609DA2452CF7348"/>
    <w:rsid w:val="003757F7"/>
  </w:style>
  <w:style w:type="paragraph" w:customStyle="1" w:styleId="369F10EC7DA249BD9749E117C26A4579">
    <w:name w:val="369F10EC7DA249BD9749E117C26A4579"/>
    <w:rsid w:val="003757F7"/>
  </w:style>
  <w:style w:type="paragraph" w:customStyle="1" w:styleId="44D8B0C076A04BD8823BDB3336420470">
    <w:name w:val="44D8B0C076A04BD8823BDB3336420470"/>
    <w:rsid w:val="003757F7"/>
  </w:style>
  <w:style w:type="paragraph" w:customStyle="1" w:styleId="E0B8DC4CAB924B32A79D420DDC405CAD">
    <w:name w:val="E0B8DC4CAB924B32A79D420DDC405CAD"/>
    <w:rsid w:val="003757F7"/>
  </w:style>
  <w:style w:type="paragraph" w:customStyle="1" w:styleId="4A8B3483699749F485CA311BF44144DB">
    <w:name w:val="4A8B3483699749F485CA311BF44144DB"/>
    <w:rsid w:val="003757F7"/>
  </w:style>
  <w:style w:type="paragraph" w:customStyle="1" w:styleId="3BE0E4A39C954E968A24E5FF45AE69F5">
    <w:name w:val="3BE0E4A39C954E968A24E5FF45AE69F5"/>
    <w:rsid w:val="003757F7"/>
  </w:style>
  <w:style w:type="paragraph" w:customStyle="1" w:styleId="E39CA4FAC30C468DB475FEB1FD64A330">
    <w:name w:val="E39CA4FAC30C468DB475FEB1FD64A330"/>
    <w:rsid w:val="003757F7"/>
  </w:style>
  <w:style w:type="paragraph" w:customStyle="1" w:styleId="276FA29AA2594515A3D4DBF0AC8D2F35">
    <w:name w:val="276FA29AA2594515A3D4DBF0AC8D2F35"/>
    <w:rsid w:val="003757F7"/>
  </w:style>
  <w:style w:type="paragraph" w:customStyle="1" w:styleId="20E2EE340E1A440EB71324730F9CE7D2">
    <w:name w:val="20E2EE340E1A440EB71324730F9CE7D2"/>
    <w:rsid w:val="003757F7"/>
  </w:style>
  <w:style w:type="paragraph" w:customStyle="1" w:styleId="A77AA3CDB37347F29CA342AC8DD679D2">
    <w:name w:val="A77AA3CDB37347F29CA342AC8DD679D2"/>
    <w:rsid w:val="003757F7"/>
  </w:style>
  <w:style w:type="paragraph" w:customStyle="1" w:styleId="590158C3F13047F791DD42C43716A964">
    <w:name w:val="590158C3F13047F791DD42C43716A964"/>
    <w:rsid w:val="003757F7"/>
  </w:style>
  <w:style w:type="paragraph" w:customStyle="1" w:styleId="18CE47E73F214A81AD3FA92DE3054349">
    <w:name w:val="18CE47E73F214A81AD3FA92DE3054349"/>
    <w:rsid w:val="003757F7"/>
  </w:style>
  <w:style w:type="paragraph" w:customStyle="1" w:styleId="F47B2870AF7944C59D14BEBA6344B1B7">
    <w:name w:val="F47B2870AF7944C59D14BEBA6344B1B7"/>
    <w:rsid w:val="003757F7"/>
  </w:style>
  <w:style w:type="paragraph" w:customStyle="1" w:styleId="F6419DF5733C4284AE0C33287D88953C">
    <w:name w:val="F6419DF5733C4284AE0C33287D88953C"/>
    <w:rsid w:val="003757F7"/>
  </w:style>
  <w:style w:type="paragraph" w:customStyle="1" w:styleId="7FE56CA222DF4509B5008965F070AA7D">
    <w:name w:val="7FE56CA222DF4509B5008965F070AA7D"/>
    <w:rsid w:val="005659A9"/>
  </w:style>
  <w:style w:type="paragraph" w:customStyle="1" w:styleId="B834053CCBBC4815A165D0D20218CB0F">
    <w:name w:val="B834053CCBBC4815A165D0D20218CB0F"/>
    <w:rsid w:val="005659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1A1A1A"/>
      </a:dk1>
      <a:lt1>
        <a:srgbClr val="FFFFFF"/>
      </a:lt1>
      <a:dk2>
        <a:srgbClr val="333333"/>
      </a:dk2>
      <a:lt2>
        <a:srgbClr val="E4E5E6"/>
      </a:lt2>
      <a:accent1>
        <a:srgbClr val="1A1A1A"/>
      </a:accent1>
      <a:accent2>
        <a:srgbClr val="005A96"/>
      </a:accent2>
      <a:accent3>
        <a:srgbClr val="535353"/>
      </a:accent3>
      <a:accent4>
        <a:srgbClr val="8C8C8C"/>
      </a:accent4>
      <a:accent5>
        <a:srgbClr val="20416F"/>
      </a:accent5>
      <a:accent6>
        <a:srgbClr val="6A96D3"/>
      </a:accent6>
      <a:hlink>
        <a:srgbClr val="2B5794"/>
      </a:hlink>
      <a:folHlink>
        <a:srgbClr val="CE372F"/>
      </a:folHlink>
    </a:clrScheme>
    <a:fontScheme name="TasGo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a5488d-44d7-4201-9c5c-380f10eacd63">
      <Terms xmlns="http://schemas.microsoft.com/office/infopath/2007/PartnerControls"/>
    </lcf76f155ced4ddcb4097134ff3c332f>
    <TaxCatchAll xmlns="00f81c9c-2d72-4c89-8156-44e11fd878d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714270CDCF074BB35295CE89BC6190" ma:contentTypeVersion="15" ma:contentTypeDescription="Create a new document." ma:contentTypeScope="" ma:versionID="bd248d2355b530a691ec94db232eaa08">
  <xsd:schema xmlns:xsd="http://www.w3.org/2001/XMLSchema" xmlns:xs="http://www.w3.org/2001/XMLSchema" xmlns:p="http://schemas.microsoft.com/office/2006/metadata/properties" xmlns:ns2="6da5488d-44d7-4201-9c5c-380f10eacd63" xmlns:ns3="00f81c9c-2d72-4c89-8156-44e11fd878d4" targetNamespace="http://schemas.microsoft.com/office/2006/metadata/properties" ma:root="true" ma:fieldsID="36715e5cccffe8da8936cd4ac575967f" ns2:_="" ns3:_="">
    <xsd:import namespace="6da5488d-44d7-4201-9c5c-380f10eacd63"/>
    <xsd:import namespace="00f81c9c-2d72-4c89-8156-44e11fd87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5488d-44d7-4201-9c5c-380f10eac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586801d-e58a-4ff8-9f6a-008583a56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81c9c-2d72-4c89-8156-44e11fd878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63385e5-a3ec-407d-ba81-bf5262a5bdbf}" ma:internalName="TaxCatchAll" ma:showField="CatchAllData" ma:web="00f81c9c-2d72-4c89-8156-44e11fd87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DF65F-60D2-4479-973A-C082241077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8DE725-DA52-470F-A081-0AB52C6B8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6FCD3C-11E8-4D1D-A079-1598B52A1C07}">
  <ds:schemaRefs>
    <ds:schemaRef ds:uri="http://schemas.microsoft.com/office/2006/metadata/properties"/>
    <ds:schemaRef ds:uri="http://schemas.microsoft.com/office/infopath/2007/PartnerControls"/>
    <ds:schemaRef ds:uri="6da5488d-44d7-4201-9c5c-380f10eacd63"/>
    <ds:schemaRef ds:uri="00f81c9c-2d72-4c89-8156-44e11fd878d4"/>
  </ds:schemaRefs>
</ds:datastoreItem>
</file>

<file path=customXml/itemProps4.xml><?xml version="1.0" encoding="utf-8"?>
<ds:datastoreItem xmlns:ds="http://schemas.openxmlformats.org/officeDocument/2006/customXml" ds:itemID="{F8AA28AD-9C01-4039-8CBB-99C240857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a5488d-44d7-4201-9c5c-380f10eacd63"/>
    <ds:schemaRef ds:uri="00f81c9c-2d72-4c89-8156-44e11fd87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Party Safe Registration Form 2026 (004)</Template>
  <TotalTime>0</TotalTime>
  <Pages>3</Pages>
  <Words>643</Words>
  <Characters>3671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Premier and Cabinet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Ross, Tom</dc:creator>
  <cp:keywords/>
  <dc:description/>
  <cp:lastModifiedBy>Ross, Tom</cp:lastModifiedBy>
  <cp:revision>2</cp:revision>
  <cp:lastPrinted>2024-09-05T04:12:00Z</cp:lastPrinted>
  <dcterms:created xsi:type="dcterms:W3CDTF">2026-09-28T23:19:00Z</dcterms:created>
  <dcterms:modified xsi:type="dcterms:W3CDTF">2026-09-28T23:19:00Z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0x01010066714270CDCF074BB35295CE89BC6190</vt:lpwstr>
  </property>
</Properties>
</file>